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8C144" w14:textId="77777777" w:rsidR="00664E38" w:rsidRPr="008957F2" w:rsidRDefault="00664E38" w:rsidP="00664E38">
      <w:pPr>
        <w:ind w:left="900" w:hanging="900"/>
        <w:jc w:val="right"/>
        <w:rPr>
          <w:rFonts w:ascii="Garamond" w:eastAsia="Calibri" w:hAnsi="Garamond"/>
          <w:bCs/>
          <w:smallCaps/>
          <w:color w:val="4472C4"/>
          <w:lang w:eastAsia="en-US"/>
        </w:rPr>
      </w:pPr>
      <w:r w:rsidRPr="008957F2">
        <w:rPr>
          <w:rFonts w:ascii="Garamond" w:eastAsia="Calibri" w:hAnsi="Garamond"/>
          <w:bCs/>
          <w:smallCaps/>
          <w:color w:val="4472C4"/>
          <w:lang w:eastAsia="en-US"/>
        </w:rPr>
        <w:t>All’Ufficio Servizi Sociali</w:t>
      </w:r>
    </w:p>
    <w:p w14:paraId="773B4270" w14:textId="77777777" w:rsidR="00664E38" w:rsidRPr="008957F2" w:rsidRDefault="00664E38" w:rsidP="00664E38">
      <w:pPr>
        <w:ind w:left="900" w:hanging="900"/>
        <w:jc w:val="right"/>
        <w:rPr>
          <w:rFonts w:ascii="Garamond" w:eastAsia="Calibri" w:hAnsi="Garamond"/>
          <w:bCs/>
          <w:smallCaps/>
          <w:color w:val="4472C4"/>
          <w:lang w:eastAsia="en-US"/>
        </w:rPr>
      </w:pPr>
      <w:r w:rsidRPr="008957F2">
        <w:rPr>
          <w:rFonts w:ascii="Garamond" w:eastAsia="Calibri" w:hAnsi="Garamond"/>
          <w:bCs/>
          <w:smallCaps/>
          <w:color w:val="4472C4"/>
          <w:lang w:eastAsia="en-US"/>
        </w:rPr>
        <w:t xml:space="preserve">Comune di </w:t>
      </w:r>
      <w:r>
        <w:rPr>
          <w:rFonts w:ascii="Garamond" w:eastAsia="Calibri" w:hAnsi="Garamond"/>
          <w:bCs/>
          <w:smallCaps/>
          <w:color w:val="4472C4"/>
          <w:lang w:eastAsia="en-US"/>
        </w:rPr>
        <w:t>Lula</w:t>
      </w:r>
    </w:p>
    <w:p w14:paraId="40F3308E" w14:textId="77777777" w:rsidR="00030775" w:rsidRDefault="00030775" w:rsidP="00705BFC">
      <w:pPr>
        <w:pStyle w:val="Default"/>
        <w:ind w:left="6379" w:hanging="6379"/>
        <w:jc w:val="center"/>
        <w:rPr>
          <w:rFonts w:ascii="Times New Roman" w:hAnsi="Times New Roman" w:cs="Times New Roman"/>
          <w:bCs/>
          <w:i/>
          <w:iCs/>
          <w:color w:val="auto"/>
          <w:lang w:eastAsia="en-US"/>
        </w:rPr>
      </w:pPr>
    </w:p>
    <w:p w14:paraId="1566A40E" w14:textId="77777777" w:rsidR="00664E38" w:rsidRDefault="00664E38" w:rsidP="00705BFC">
      <w:pPr>
        <w:pStyle w:val="Default"/>
        <w:ind w:left="6379" w:hanging="6379"/>
        <w:jc w:val="center"/>
        <w:rPr>
          <w:rFonts w:ascii="Times New Roman" w:hAnsi="Times New Roman" w:cs="Times New Roman"/>
          <w:bCs/>
          <w:i/>
          <w:iCs/>
          <w:color w:val="auto"/>
          <w:lang w:eastAsia="en-US"/>
        </w:rPr>
      </w:pPr>
    </w:p>
    <w:p w14:paraId="40883F11" w14:textId="0D49EC6C" w:rsidR="00664E38" w:rsidRPr="00664E38" w:rsidRDefault="00664E38" w:rsidP="00664E38">
      <w:pPr>
        <w:ind w:left="900" w:hanging="900"/>
        <w:rPr>
          <w:bCs/>
          <w:smallCaps/>
          <w:color w:val="007BB8"/>
          <w:u w:val="single"/>
        </w:rPr>
      </w:pPr>
      <w:r w:rsidRPr="00664E38">
        <w:rPr>
          <w:bCs/>
          <w:smallCaps/>
          <w:color w:val="007BB8"/>
          <w:u w:val="single"/>
        </w:rPr>
        <w:t>COPPIA</w:t>
      </w:r>
    </w:p>
    <w:p w14:paraId="137CA09A" w14:textId="77777777" w:rsidR="00664E38" w:rsidRPr="00FE1D3D" w:rsidRDefault="00664E38" w:rsidP="00664E38">
      <w:pPr>
        <w:rPr>
          <w:rFonts w:ascii="Garamond" w:eastAsia="Batang" w:hAnsi="Garamond"/>
        </w:rPr>
      </w:pPr>
    </w:p>
    <w:p w14:paraId="2F2A0266" w14:textId="2C9BBC88" w:rsidR="00664E38" w:rsidRPr="000003DB" w:rsidRDefault="00664E38" w:rsidP="00664E38">
      <w:pPr>
        <w:ind w:left="900" w:hanging="900"/>
        <w:jc w:val="both"/>
        <w:rPr>
          <w:rFonts w:ascii="Garamond" w:eastAsia="Batang" w:hAnsi="Garamond"/>
          <w:b/>
        </w:rPr>
      </w:pPr>
      <w:r w:rsidRPr="008B0807">
        <w:rPr>
          <w:rFonts w:ascii="Garamond" w:eastAsia="Batang" w:hAnsi="Garamond"/>
        </w:rPr>
        <w:t xml:space="preserve">Oggetto: </w:t>
      </w:r>
      <w:bookmarkStart w:id="0" w:name="_Hlk521319810"/>
      <w:r>
        <w:rPr>
          <w:rFonts w:ascii="Garamond" w:eastAsia="Batang" w:hAnsi="Garamond"/>
        </w:rPr>
        <w:t>Viaggio culturale nel Sulcis Iglesiente</w:t>
      </w:r>
      <w:r w:rsidRPr="008B0807">
        <w:rPr>
          <w:rFonts w:ascii="Garamond" w:hAnsi="Garamond"/>
          <w:b/>
          <w:bCs/>
          <w:smallCaps/>
          <w:color w:val="008000"/>
        </w:rPr>
        <w:t xml:space="preserve"> </w:t>
      </w:r>
      <w:bookmarkEnd w:id="0"/>
      <w:r w:rsidRPr="00E42E64">
        <w:rPr>
          <w:rFonts w:ascii="Garamond" w:hAnsi="Garamond"/>
        </w:rPr>
        <w:t xml:space="preserve">- Anno </w:t>
      </w:r>
      <w:r w:rsidRPr="00E42E64">
        <w:rPr>
          <w:rFonts w:ascii="Garamond" w:eastAsia="Batang" w:hAnsi="Garamond"/>
        </w:rPr>
        <w:t>202</w:t>
      </w:r>
      <w:r>
        <w:rPr>
          <w:rFonts w:ascii="Garamond" w:eastAsia="Batang" w:hAnsi="Garamond"/>
        </w:rPr>
        <w:t>4</w:t>
      </w:r>
      <w:r>
        <w:rPr>
          <w:rFonts w:ascii="Garamond" w:eastAsia="Batang" w:hAnsi="Garamond"/>
          <w:b/>
        </w:rPr>
        <w:t xml:space="preserve"> - </w:t>
      </w:r>
      <w:r w:rsidRPr="00E42E64">
        <w:rPr>
          <w:rFonts w:ascii="Garamond" w:eastAsia="Calibri" w:hAnsi="Garamond"/>
          <w:b/>
          <w:smallCaps/>
          <w:color w:val="4472C4"/>
          <w:lang w:eastAsia="en-US"/>
        </w:rPr>
        <w:t>Domanda di partecipazione.</w:t>
      </w:r>
    </w:p>
    <w:p w14:paraId="79AABD59" w14:textId="77777777" w:rsidR="00664E38" w:rsidRPr="00FE1D3D" w:rsidRDefault="00664E38" w:rsidP="00664E38">
      <w:pPr>
        <w:ind w:left="900" w:hanging="900"/>
        <w:jc w:val="both"/>
        <w:rPr>
          <w:rFonts w:ascii="Garamond" w:eastAsia="Batang" w:hAnsi="Garamond"/>
        </w:rPr>
      </w:pPr>
    </w:p>
    <w:p w14:paraId="262EE550" w14:textId="57FA58B0" w:rsidR="00664E38" w:rsidRPr="00FE1D3D" w:rsidRDefault="00664E38" w:rsidP="00664E38">
      <w:pPr>
        <w:spacing w:line="360" w:lineRule="auto"/>
        <w:ind w:left="900" w:hanging="900"/>
        <w:jc w:val="both"/>
        <w:rPr>
          <w:rFonts w:ascii="Garamond" w:eastAsia="Batang" w:hAnsi="Garamond"/>
        </w:rPr>
      </w:pPr>
      <w:r w:rsidRPr="00FE1D3D">
        <w:rPr>
          <w:rFonts w:ascii="Garamond" w:eastAsia="Batang" w:hAnsi="Garamond"/>
        </w:rPr>
        <w:t>Il/La</w:t>
      </w:r>
      <w:r>
        <w:rPr>
          <w:rFonts w:ascii="Garamond" w:eastAsia="Batang" w:hAnsi="Garamond"/>
        </w:rPr>
        <w:t xml:space="preserve"> </w:t>
      </w:r>
      <w:r w:rsidRPr="00FE1D3D">
        <w:rPr>
          <w:rFonts w:ascii="Garamond" w:eastAsia="Batang" w:hAnsi="Garamond"/>
        </w:rPr>
        <w:t>Sottoscritto/a</w:t>
      </w:r>
      <w:r>
        <w:rPr>
          <w:rFonts w:ascii="Garamond" w:eastAsia="Batang" w:hAnsi="Garamond"/>
        </w:rPr>
        <w:t xml:space="preserve"> _______________________________________</w:t>
      </w:r>
    </w:p>
    <w:p w14:paraId="701FE9C7" w14:textId="07CEA135" w:rsidR="00664E38" w:rsidRPr="00FE1D3D" w:rsidRDefault="00664E38" w:rsidP="00664E38">
      <w:pPr>
        <w:spacing w:line="360" w:lineRule="auto"/>
        <w:jc w:val="both"/>
        <w:rPr>
          <w:rFonts w:ascii="Garamond" w:eastAsia="Batang" w:hAnsi="Garamond"/>
        </w:rPr>
      </w:pPr>
      <w:r w:rsidRPr="00FE1D3D">
        <w:rPr>
          <w:rFonts w:ascii="Garamond" w:eastAsia="Batang" w:hAnsi="Garamond"/>
        </w:rPr>
        <w:t>nato/a a _____________</w:t>
      </w:r>
      <w:r>
        <w:rPr>
          <w:rFonts w:ascii="Garamond" w:eastAsia="Batang" w:hAnsi="Garamond"/>
        </w:rPr>
        <w:t>___</w:t>
      </w:r>
      <w:r w:rsidRPr="00FE1D3D">
        <w:rPr>
          <w:rFonts w:ascii="Garamond" w:eastAsia="Batang" w:hAnsi="Garamond"/>
        </w:rPr>
        <w:t>___</w:t>
      </w:r>
      <w:r>
        <w:rPr>
          <w:rFonts w:ascii="Garamond" w:eastAsia="Batang" w:hAnsi="Garamond"/>
        </w:rPr>
        <w:t xml:space="preserve">_______ il ___________________ - C.F. _________________________ </w:t>
      </w:r>
      <w:r w:rsidRPr="00FE1D3D">
        <w:rPr>
          <w:rFonts w:ascii="Garamond" w:eastAsia="Batang" w:hAnsi="Garamond"/>
        </w:rPr>
        <w:t>e residente</w:t>
      </w:r>
      <w:r>
        <w:rPr>
          <w:rFonts w:ascii="Garamond" w:eastAsia="Batang" w:hAnsi="Garamond"/>
        </w:rPr>
        <w:t xml:space="preserve">/domiciliato/a a </w:t>
      </w:r>
      <w:r w:rsidR="00B96B60">
        <w:rPr>
          <w:rFonts w:ascii="Garamond" w:eastAsia="Batang" w:hAnsi="Garamond"/>
        </w:rPr>
        <w:t>Lula</w:t>
      </w:r>
      <w:r w:rsidRPr="00FE1D3D">
        <w:rPr>
          <w:rFonts w:ascii="Garamond" w:eastAsia="Batang" w:hAnsi="Garamond"/>
        </w:rPr>
        <w:t xml:space="preserve"> in Via</w:t>
      </w:r>
      <w:r>
        <w:rPr>
          <w:rFonts w:ascii="Garamond" w:eastAsia="Batang" w:hAnsi="Garamond"/>
        </w:rPr>
        <w:t xml:space="preserve">/P.zza/Loc. </w:t>
      </w:r>
      <w:r w:rsidRPr="00FE1D3D">
        <w:rPr>
          <w:rFonts w:ascii="Garamond" w:eastAsia="Batang" w:hAnsi="Garamond"/>
        </w:rPr>
        <w:t>________</w:t>
      </w:r>
      <w:r>
        <w:rPr>
          <w:rFonts w:ascii="Garamond" w:eastAsia="Batang" w:hAnsi="Garamond"/>
        </w:rPr>
        <w:t>_</w:t>
      </w:r>
      <w:r w:rsidRPr="00FE1D3D">
        <w:rPr>
          <w:rFonts w:ascii="Garamond" w:eastAsia="Batang" w:hAnsi="Garamond"/>
        </w:rPr>
        <w:t>___________________</w:t>
      </w:r>
      <w:r>
        <w:rPr>
          <w:rFonts w:ascii="Garamond" w:eastAsia="Batang" w:hAnsi="Garamond"/>
        </w:rPr>
        <w:t>_______ n. _____</w:t>
      </w:r>
    </w:p>
    <w:p w14:paraId="13586E95" w14:textId="3F4B6F2A" w:rsidR="00664E38" w:rsidRPr="00FE1D3D" w:rsidRDefault="00664E38" w:rsidP="00664E38">
      <w:pPr>
        <w:spacing w:line="360" w:lineRule="auto"/>
        <w:jc w:val="both"/>
        <w:rPr>
          <w:rFonts w:ascii="Garamond" w:eastAsia="Batang" w:hAnsi="Garamond"/>
        </w:rPr>
      </w:pPr>
      <w:r>
        <w:rPr>
          <w:rFonts w:ascii="Garamond" w:eastAsia="Batang" w:hAnsi="Garamond"/>
        </w:rPr>
        <w:t>T</w:t>
      </w:r>
      <w:r w:rsidRPr="00FE1D3D">
        <w:rPr>
          <w:rFonts w:ascii="Garamond" w:eastAsia="Batang" w:hAnsi="Garamond"/>
        </w:rPr>
        <w:t>el. ______</w:t>
      </w:r>
      <w:r>
        <w:rPr>
          <w:rFonts w:ascii="Garamond" w:eastAsia="Batang" w:hAnsi="Garamond"/>
        </w:rPr>
        <w:t>____</w:t>
      </w:r>
      <w:r w:rsidRPr="00FE1D3D">
        <w:rPr>
          <w:rFonts w:ascii="Garamond" w:eastAsia="Batang" w:hAnsi="Garamond"/>
        </w:rPr>
        <w:t>__________</w:t>
      </w:r>
      <w:r>
        <w:rPr>
          <w:rFonts w:ascii="Garamond" w:eastAsia="Batang" w:hAnsi="Garamond"/>
        </w:rPr>
        <w:t>_ -</w:t>
      </w:r>
      <w:r w:rsidRPr="00FE1D3D">
        <w:rPr>
          <w:rFonts w:ascii="Garamond" w:eastAsia="Batang" w:hAnsi="Garamond"/>
        </w:rPr>
        <w:t xml:space="preserve"> </w:t>
      </w:r>
      <w:r>
        <w:rPr>
          <w:rFonts w:ascii="Garamond" w:eastAsia="Batang" w:hAnsi="Garamond"/>
        </w:rPr>
        <w:t>C</w:t>
      </w:r>
      <w:r w:rsidRPr="00FE1D3D">
        <w:rPr>
          <w:rFonts w:ascii="Garamond" w:eastAsia="Batang" w:hAnsi="Garamond"/>
        </w:rPr>
        <w:t>ell. __________________</w:t>
      </w:r>
      <w:r>
        <w:rPr>
          <w:rFonts w:ascii="Garamond" w:eastAsia="Batang" w:hAnsi="Garamond"/>
        </w:rPr>
        <w:t>________</w:t>
      </w:r>
      <w:r w:rsidRPr="00FE1D3D">
        <w:rPr>
          <w:rFonts w:ascii="Garamond" w:eastAsia="Batang" w:hAnsi="Garamond"/>
        </w:rPr>
        <w:t>__</w:t>
      </w:r>
    </w:p>
    <w:p w14:paraId="42970433" w14:textId="77777777" w:rsidR="00664E38" w:rsidRPr="008626B6" w:rsidRDefault="00664E38" w:rsidP="00664E38">
      <w:pPr>
        <w:ind w:left="900" w:hanging="900"/>
        <w:jc w:val="center"/>
        <w:rPr>
          <w:rFonts w:ascii="Garamond" w:hAnsi="Garamond"/>
          <w:b/>
          <w:bCs/>
          <w:iCs/>
          <w:smallCaps/>
          <w:sz w:val="28"/>
          <w:szCs w:val="28"/>
        </w:rPr>
      </w:pPr>
      <w:r w:rsidRPr="008626B6">
        <w:rPr>
          <w:rFonts w:ascii="Garamond" w:hAnsi="Garamond"/>
          <w:b/>
          <w:bCs/>
          <w:iCs/>
          <w:smallCaps/>
          <w:sz w:val="28"/>
          <w:szCs w:val="28"/>
        </w:rPr>
        <w:t>con</w:t>
      </w:r>
      <w:r w:rsidRPr="00283235">
        <w:rPr>
          <w:rFonts w:ascii="Garamond" w:hAnsi="Garamond"/>
          <w:b/>
          <w:bCs/>
          <w:iCs/>
          <w:smallCaps/>
          <w:sz w:val="28"/>
          <w:szCs w:val="28"/>
        </w:rPr>
        <w:t xml:space="preserve"> il proprio coniuge</w:t>
      </w:r>
    </w:p>
    <w:p w14:paraId="3688E99A" w14:textId="27400FF3" w:rsidR="00664E38" w:rsidRPr="00FE1D3D" w:rsidRDefault="00664E38" w:rsidP="00664E38">
      <w:pPr>
        <w:spacing w:line="360" w:lineRule="auto"/>
        <w:ind w:left="900" w:hanging="900"/>
        <w:jc w:val="both"/>
        <w:rPr>
          <w:rFonts w:ascii="Garamond" w:eastAsia="Batang" w:hAnsi="Garamond"/>
        </w:rPr>
      </w:pPr>
      <w:r>
        <w:rPr>
          <w:rFonts w:ascii="Garamond" w:eastAsia="Batang" w:hAnsi="Garamond"/>
        </w:rPr>
        <w:t>Sig.ra/e_____________________________________________________________</w:t>
      </w:r>
    </w:p>
    <w:p w14:paraId="3D7680F4" w14:textId="3075171D" w:rsidR="00664E38" w:rsidRDefault="00664E38" w:rsidP="00664E38">
      <w:pPr>
        <w:spacing w:line="360" w:lineRule="auto"/>
        <w:jc w:val="both"/>
        <w:rPr>
          <w:rFonts w:ascii="Garamond" w:eastAsia="Batang" w:hAnsi="Garamond"/>
        </w:rPr>
      </w:pPr>
      <w:r w:rsidRPr="00FE1D3D">
        <w:rPr>
          <w:rFonts w:ascii="Garamond" w:eastAsia="Batang" w:hAnsi="Garamond"/>
        </w:rPr>
        <w:t>nato/a</w:t>
      </w:r>
      <w:r>
        <w:rPr>
          <w:rFonts w:ascii="Garamond" w:eastAsia="Batang" w:hAnsi="Garamond"/>
        </w:rPr>
        <w:t xml:space="preserve"> </w:t>
      </w:r>
      <w:r w:rsidRPr="00FE1D3D">
        <w:rPr>
          <w:rFonts w:ascii="Garamond" w:eastAsia="Batang" w:hAnsi="Garamond"/>
        </w:rPr>
        <w:t>a _____________</w:t>
      </w:r>
      <w:r>
        <w:rPr>
          <w:rFonts w:ascii="Garamond" w:eastAsia="Batang" w:hAnsi="Garamond"/>
        </w:rPr>
        <w:t>___</w:t>
      </w:r>
      <w:r w:rsidRPr="00FE1D3D">
        <w:rPr>
          <w:rFonts w:ascii="Garamond" w:eastAsia="Batang" w:hAnsi="Garamond"/>
        </w:rPr>
        <w:t>___</w:t>
      </w:r>
      <w:r>
        <w:rPr>
          <w:rFonts w:ascii="Garamond" w:eastAsia="Batang" w:hAnsi="Garamond"/>
        </w:rPr>
        <w:t xml:space="preserve">_______ il ___________________ - C.F. _________________________ </w:t>
      </w:r>
      <w:r w:rsidRPr="00FE1D3D">
        <w:rPr>
          <w:rFonts w:ascii="Garamond" w:eastAsia="Batang" w:hAnsi="Garamond"/>
        </w:rPr>
        <w:t>e residente</w:t>
      </w:r>
      <w:r>
        <w:rPr>
          <w:rFonts w:ascii="Garamond" w:eastAsia="Batang" w:hAnsi="Garamond"/>
        </w:rPr>
        <w:t xml:space="preserve">/domiciliato/a a </w:t>
      </w:r>
      <w:r w:rsidR="00DD1C45">
        <w:rPr>
          <w:rFonts w:ascii="Garamond" w:eastAsia="Batang" w:hAnsi="Garamond"/>
        </w:rPr>
        <w:t>Lula</w:t>
      </w:r>
      <w:r w:rsidRPr="00FE1D3D">
        <w:rPr>
          <w:rFonts w:ascii="Garamond" w:eastAsia="Batang" w:hAnsi="Garamond"/>
        </w:rPr>
        <w:t xml:space="preserve"> in Via</w:t>
      </w:r>
      <w:r>
        <w:rPr>
          <w:rFonts w:ascii="Garamond" w:eastAsia="Batang" w:hAnsi="Garamond"/>
        </w:rPr>
        <w:t xml:space="preserve">/P.zza/Loc. </w:t>
      </w:r>
      <w:r w:rsidRPr="00FE1D3D">
        <w:rPr>
          <w:rFonts w:ascii="Garamond" w:eastAsia="Batang" w:hAnsi="Garamond"/>
        </w:rPr>
        <w:t>_________________________</w:t>
      </w:r>
      <w:r>
        <w:rPr>
          <w:rFonts w:ascii="Garamond" w:eastAsia="Batang" w:hAnsi="Garamond"/>
        </w:rPr>
        <w:t>________</w:t>
      </w:r>
      <w:r w:rsidRPr="00FE1D3D">
        <w:rPr>
          <w:rFonts w:ascii="Garamond" w:eastAsia="Batang" w:hAnsi="Garamond"/>
        </w:rPr>
        <w:t>__</w:t>
      </w:r>
      <w:r>
        <w:rPr>
          <w:rFonts w:ascii="Garamond" w:eastAsia="Batang" w:hAnsi="Garamond"/>
        </w:rPr>
        <w:t xml:space="preserve"> n. _____ T</w:t>
      </w:r>
      <w:r w:rsidRPr="00FE1D3D">
        <w:rPr>
          <w:rFonts w:ascii="Garamond" w:eastAsia="Batang" w:hAnsi="Garamond"/>
        </w:rPr>
        <w:t>el. __________</w:t>
      </w:r>
      <w:r>
        <w:rPr>
          <w:rFonts w:ascii="Garamond" w:eastAsia="Batang" w:hAnsi="Garamond"/>
        </w:rPr>
        <w:t>___</w:t>
      </w:r>
      <w:r w:rsidRPr="00FE1D3D">
        <w:rPr>
          <w:rFonts w:ascii="Garamond" w:eastAsia="Batang" w:hAnsi="Garamond"/>
        </w:rPr>
        <w:t>______</w:t>
      </w:r>
      <w:r>
        <w:rPr>
          <w:rFonts w:ascii="Garamond" w:eastAsia="Batang" w:hAnsi="Garamond"/>
        </w:rPr>
        <w:t>_</w:t>
      </w:r>
      <w:r w:rsidRPr="00FE1D3D">
        <w:rPr>
          <w:rFonts w:ascii="Garamond" w:eastAsia="Batang" w:hAnsi="Garamond"/>
        </w:rPr>
        <w:t xml:space="preserve"> </w:t>
      </w:r>
      <w:r>
        <w:rPr>
          <w:rFonts w:ascii="Garamond" w:eastAsia="Batang" w:hAnsi="Garamond"/>
        </w:rPr>
        <w:t>- C</w:t>
      </w:r>
      <w:r w:rsidRPr="00FE1D3D">
        <w:rPr>
          <w:rFonts w:ascii="Garamond" w:eastAsia="Batang" w:hAnsi="Garamond"/>
        </w:rPr>
        <w:t>ell. ________________</w:t>
      </w:r>
      <w:r>
        <w:rPr>
          <w:rFonts w:ascii="Garamond" w:eastAsia="Batang" w:hAnsi="Garamond"/>
        </w:rPr>
        <w:t>________</w:t>
      </w:r>
      <w:r w:rsidRPr="00FE1D3D">
        <w:rPr>
          <w:rFonts w:ascii="Garamond" w:eastAsia="Batang" w:hAnsi="Garamond"/>
        </w:rPr>
        <w:t>____</w:t>
      </w:r>
      <w:r>
        <w:rPr>
          <w:rFonts w:ascii="Garamond" w:eastAsia="Batang" w:hAnsi="Garamond"/>
        </w:rPr>
        <w:t xml:space="preserve"> </w:t>
      </w:r>
      <w:r w:rsidRPr="00283235">
        <w:rPr>
          <w:rFonts w:ascii="Garamond" w:eastAsia="Batang" w:hAnsi="Garamond"/>
          <w:sz w:val="22"/>
          <w:szCs w:val="22"/>
        </w:rPr>
        <w:t>(solo se diverso da quello del coniuge)</w:t>
      </w:r>
    </w:p>
    <w:p w14:paraId="063DD97A" w14:textId="77777777" w:rsidR="00664E38" w:rsidRDefault="00664E38" w:rsidP="00664E38">
      <w:pPr>
        <w:ind w:left="902" w:hanging="902"/>
        <w:jc w:val="center"/>
        <w:rPr>
          <w:rFonts w:ascii="Garamond" w:eastAsia="Calibri" w:hAnsi="Garamond"/>
          <w:b/>
          <w:smallCaps/>
          <w:color w:val="4472C4"/>
          <w:lang w:eastAsia="en-US"/>
        </w:rPr>
      </w:pPr>
      <w:r w:rsidRPr="008957F2">
        <w:rPr>
          <w:rFonts w:ascii="Garamond" w:eastAsia="Calibri" w:hAnsi="Garamond"/>
          <w:b/>
          <w:smallCaps/>
          <w:color w:val="4472C4"/>
          <w:lang w:eastAsia="en-US"/>
        </w:rPr>
        <w:t>CHIEDONO</w:t>
      </w:r>
    </w:p>
    <w:p w14:paraId="0DCCBFB7" w14:textId="71D12D50" w:rsidR="00664E38" w:rsidRDefault="00664E38" w:rsidP="00664E38">
      <w:pPr>
        <w:jc w:val="both"/>
        <w:rPr>
          <w:rFonts w:ascii="Garamond" w:hAnsi="Garamond"/>
          <w:b/>
          <w:bCs/>
          <w:color w:val="008000"/>
        </w:rPr>
      </w:pPr>
      <w:r w:rsidRPr="00AD279E">
        <w:rPr>
          <w:rFonts w:ascii="Garamond" w:eastAsia="Batang" w:hAnsi="Garamond"/>
        </w:rPr>
        <w:t xml:space="preserve">di </w:t>
      </w:r>
      <w:r>
        <w:rPr>
          <w:rFonts w:ascii="Garamond" w:eastAsia="Batang" w:hAnsi="Garamond"/>
        </w:rPr>
        <w:t>p</w:t>
      </w:r>
      <w:r w:rsidRPr="00AD279E">
        <w:rPr>
          <w:rFonts w:ascii="Garamond" w:eastAsia="Batang" w:hAnsi="Garamond"/>
        </w:rPr>
        <w:t xml:space="preserve">artecipare al </w:t>
      </w:r>
      <w:r>
        <w:rPr>
          <w:rFonts w:ascii="Garamond" w:eastAsia="Calibri" w:hAnsi="Garamond"/>
          <w:b/>
          <w:color w:val="4472C4"/>
          <w:lang w:eastAsia="en-US"/>
        </w:rPr>
        <w:t>viaggio nel Sulcis Iglesiente</w:t>
      </w:r>
      <w:r w:rsidRPr="008957F2">
        <w:rPr>
          <w:rFonts w:ascii="Garamond" w:eastAsia="Calibri" w:hAnsi="Garamond"/>
          <w:b/>
          <w:color w:val="4472C4"/>
          <w:lang w:eastAsia="en-US"/>
        </w:rPr>
        <w:t xml:space="preserve"> nel periodo dal </w:t>
      </w:r>
      <w:r>
        <w:rPr>
          <w:rFonts w:ascii="Garamond" w:eastAsia="Calibri" w:hAnsi="Garamond"/>
          <w:b/>
          <w:color w:val="4472C4"/>
          <w:lang w:eastAsia="en-US"/>
        </w:rPr>
        <w:t>10 ottobre</w:t>
      </w:r>
      <w:r w:rsidRPr="008957F2">
        <w:rPr>
          <w:rFonts w:ascii="Garamond" w:eastAsia="Calibri" w:hAnsi="Garamond"/>
          <w:b/>
          <w:color w:val="4472C4"/>
          <w:lang w:eastAsia="en-US"/>
        </w:rPr>
        <w:t xml:space="preserve"> al </w:t>
      </w:r>
      <w:r>
        <w:rPr>
          <w:rFonts w:ascii="Garamond" w:eastAsia="Calibri" w:hAnsi="Garamond"/>
          <w:b/>
          <w:color w:val="4472C4"/>
          <w:lang w:eastAsia="en-US"/>
        </w:rPr>
        <w:t>13 ottobre 2</w:t>
      </w:r>
      <w:r w:rsidRPr="008957F2">
        <w:rPr>
          <w:rFonts w:ascii="Garamond" w:eastAsia="Calibri" w:hAnsi="Garamond"/>
          <w:b/>
          <w:color w:val="4472C4"/>
          <w:lang w:eastAsia="en-US"/>
        </w:rPr>
        <w:t>02</w:t>
      </w:r>
      <w:r>
        <w:rPr>
          <w:rFonts w:ascii="Garamond" w:eastAsia="Calibri" w:hAnsi="Garamond"/>
          <w:b/>
          <w:color w:val="4472C4"/>
          <w:lang w:eastAsia="en-US"/>
        </w:rPr>
        <w:t>4</w:t>
      </w:r>
      <w:r w:rsidRPr="004E5EE7">
        <w:rPr>
          <w:rFonts w:ascii="Garamond" w:eastAsia="Calibri" w:hAnsi="Garamond"/>
          <w:color w:val="4472C4"/>
          <w:lang w:eastAsia="en-US"/>
        </w:rPr>
        <w:t xml:space="preserve"> </w:t>
      </w:r>
      <w:r>
        <w:rPr>
          <w:rFonts w:ascii="Garamond" w:hAnsi="Garamond"/>
        </w:rPr>
        <w:t>organizzato dal Comune di</w:t>
      </w:r>
      <w:r w:rsidRPr="002F6879">
        <w:rPr>
          <w:rFonts w:ascii="Garamond" w:hAnsi="Garamond"/>
        </w:rPr>
        <w:t xml:space="preserve"> </w:t>
      </w:r>
      <w:r>
        <w:rPr>
          <w:rFonts w:ascii="Garamond" w:hAnsi="Garamond"/>
        </w:rPr>
        <w:t>Lula.</w:t>
      </w:r>
    </w:p>
    <w:p w14:paraId="02E39146" w14:textId="77777777" w:rsidR="00664E38" w:rsidRPr="00791B71" w:rsidRDefault="00664E38" w:rsidP="00664E38">
      <w:pPr>
        <w:spacing w:before="120"/>
        <w:ind w:left="902" w:hanging="902"/>
        <w:jc w:val="both"/>
        <w:rPr>
          <w:rFonts w:ascii="Garamond" w:eastAsia="Batang" w:hAnsi="Garamond"/>
          <w:b/>
          <w:smallCaps/>
        </w:rPr>
      </w:pPr>
      <w:r>
        <w:rPr>
          <w:rFonts w:ascii="Garamond" w:eastAsia="Batang" w:hAnsi="Garamond"/>
        </w:rPr>
        <w:t xml:space="preserve">A tal fine </w:t>
      </w:r>
      <w:r w:rsidRPr="00791B71">
        <w:rPr>
          <w:rFonts w:ascii="Garamond" w:eastAsia="Batang" w:hAnsi="Garamond"/>
          <w:b/>
          <w:smallCaps/>
        </w:rPr>
        <w:t>dichiara</w:t>
      </w:r>
      <w:r>
        <w:rPr>
          <w:rFonts w:ascii="Garamond" w:eastAsia="Batang" w:hAnsi="Garamond"/>
          <w:b/>
          <w:smallCaps/>
        </w:rPr>
        <w:t>no:</w:t>
      </w:r>
    </w:p>
    <w:p w14:paraId="6006BE20" w14:textId="77777777" w:rsidR="00664E38" w:rsidRDefault="00664E38" w:rsidP="00664E38">
      <w:pPr>
        <w:numPr>
          <w:ilvl w:val="1"/>
          <w:numId w:val="44"/>
        </w:numPr>
        <w:tabs>
          <w:tab w:val="clear" w:pos="1356"/>
          <w:tab w:val="num" w:pos="180"/>
        </w:tabs>
        <w:ind w:left="181" w:hanging="215"/>
        <w:jc w:val="both"/>
        <w:rPr>
          <w:rFonts w:ascii="Garamond" w:eastAsia="Batang" w:hAnsi="Garamond"/>
          <w:sz w:val="22"/>
          <w:szCs w:val="22"/>
        </w:rPr>
      </w:pPr>
      <w:r w:rsidRPr="00C82E1A">
        <w:rPr>
          <w:rFonts w:ascii="Garamond" w:eastAsia="Batang" w:hAnsi="Garamond"/>
          <w:sz w:val="22"/>
          <w:szCs w:val="22"/>
        </w:rPr>
        <w:t xml:space="preserve">che delle iniziative personali o di gruppo non comprese nel pacchetto viaggio risponde esclusivamente il </w:t>
      </w:r>
      <w:r>
        <w:rPr>
          <w:rFonts w:ascii="Garamond" w:eastAsia="Batang" w:hAnsi="Garamond"/>
          <w:sz w:val="22"/>
          <w:szCs w:val="22"/>
        </w:rPr>
        <w:t>diretto interessato;</w:t>
      </w:r>
    </w:p>
    <w:p w14:paraId="3023CB14" w14:textId="52D31599" w:rsidR="00664E38" w:rsidRPr="00E37F44" w:rsidRDefault="00664E38" w:rsidP="00664E38">
      <w:pPr>
        <w:numPr>
          <w:ilvl w:val="1"/>
          <w:numId w:val="44"/>
        </w:numPr>
        <w:tabs>
          <w:tab w:val="clear" w:pos="1356"/>
          <w:tab w:val="num" w:pos="180"/>
        </w:tabs>
        <w:ind w:left="181" w:hanging="215"/>
        <w:jc w:val="both"/>
        <w:rPr>
          <w:rFonts w:ascii="Garamond" w:eastAsia="Batang" w:hAnsi="Garamond"/>
          <w:sz w:val="22"/>
          <w:szCs w:val="22"/>
        </w:rPr>
      </w:pPr>
      <w:r w:rsidRPr="00E37F44">
        <w:rPr>
          <w:rFonts w:ascii="Garamond" w:eastAsia="Batang" w:hAnsi="Garamond"/>
          <w:sz w:val="22"/>
          <w:szCs w:val="22"/>
        </w:rPr>
        <w:t xml:space="preserve">di assumersi ogni responsabilità per qualsiasi danno dovesse provocare, esonerando il Comune di </w:t>
      </w:r>
      <w:r>
        <w:rPr>
          <w:rFonts w:ascii="Garamond" w:eastAsia="Batang" w:hAnsi="Garamond"/>
          <w:sz w:val="22"/>
          <w:szCs w:val="22"/>
        </w:rPr>
        <w:t>Lula</w:t>
      </w:r>
      <w:r w:rsidRPr="00E37F44">
        <w:rPr>
          <w:rFonts w:ascii="Garamond" w:eastAsia="Batang" w:hAnsi="Garamond"/>
          <w:sz w:val="22"/>
          <w:szCs w:val="22"/>
        </w:rPr>
        <w:t xml:space="preserve"> e l’accompagnatore da ogni responsabilità;</w:t>
      </w:r>
    </w:p>
    <w:p w14:paraId="68327CD4" w14:textId="77777777" w:rsidR="00664E38" w:rsidRPr="00A32132" w:rsidRDefault="00664E38" w:rsidP="00664E38">
      <w:pPr>
        <w:numPr>
          <w:ilvl w:val="1"/>
          <w:numId w:val="44"/>
        </w:numPr>
        <w:tabs>
          <w:tab w:val="clear" w:pos="1356"/>
          <w:tab w:val="num" w:pos="180"/>
        </w:tabs>
        <w:ind w:left="181" w:hanging="215"/>
        <w:jc w:val="both"/>
        <w:rPr>
          <w:rFonts w:ascii="Garamond" w:eastAsia="Batang" w:hAnsi="Garamond"/>
          <w:sz w:val="22"/>
          <w:szCs w:val="22"/>
        </w:rPr>
      </w:pPr>
      <w:r w:rsidRPr="00C8623D">
        <w:rPr>
          <w:rFonts w:ascii="Garamond" w:eastAsia="Batang" w:hAnsi="Garamond"/>
          <w:sz w:val="22"/>
          <w:szCs w:val="22"/>
        </w:rPr>
        <w:t xml:space="preserve">di essere a conoscenza che la partecipazione al soggiorno è condizionata al pagamento della quota di contribuzione </w:t>
      </w:r>
      <w:r w:rsidRPr="00A32132">
        <w:rPr>
          <w:rFonts w:ascii="Garamond" w:eastAsia="Batang" w:hAnsi="Garamond"/>
          <w:sz w:val="22"/>
          <w:szCs w:val="22"/>
        </w:rPr>
        <w:t>prima della partenza, e non include l’imposta di soggiorno che dovrà essere pagata in Hotel;</w:t>
      </w:r>
    </w:p>
    <w:p w14:paraId="73EBC48D" w14:textId="23316B74" w:rsidR="00664E38" w:rsidRDefault="00664E38" w:rsidP="00664E38">
      <w:pPr>
        <w:numPr>
          <w:ilvl w:val="1"/>
          <w:numId w:val="44"/>
        </w:numPr>
        <w:tabs>
          <w:tab w:val="clear" w:pos="1356"/>
          <w:tab w:val="num" w:pos="180"/>
        </w:tabs>
        <w:ind w:left="181" w:hanging="215"/>
        <w:jc w:val="both"/>
        <w:rPr>
          <w:rFonts w:ascii="Garamond" w:eastAsia="Batang" w:hAnsi="Garamond"/>
          <w:sz w:val="22"/>
          <w:szCs w:val="22"/>
        </w:rPr>
      </w:pPr>
      <w:r w:rsidRPr="00A32132">
        <w:rPr>
          <w:rFonts w:ascii="Garamond" w:eastAsia="Batang" w:hAnsi="Garamond"/>
          <w:sz w:val="22"/>
          <w:szCs w:val="22"/>
        </w:rPr>
        <w:t>di essere a conoscenza che per eventuali rinunce senza giustificato motivo non si procederà a</w:t>
      </w:r>
      <w:r>
        <w:rPr>
          <w:rFonts w:ascii="Garamond" w:eastAsia="Batang" w:hAnsi="Garamond"/>
          <w:sz w:val="22"/>
          <w:szCs w:val="22"/>
        </w:rPr>
        <w:t>l</w:t>
      </w:r>
      <w:r w:rsidRPr="00A32132">
        <w:rPr>
          <w:rFonts w:ascii="Garamond" w:eastAsia="Batang" w:hAnsi="Garamond"/>
          <w:sz w:val="22"/>
          <w:szCs w:val="22"/>
        </w:rPr>
        <w:t xml:space="preserve"> rimborso</w:t>
      </w:r>
      <w:r>
        <w:rPr>
          <w:rFonts w:ascii="Garamond" w:eastAsia="Batang" w:hAnsi="Garamond"/>
          <w:sz w:val="22"/>
          <w:szCs w:val="22"/>
        </w:rPr>
        <w:t xml:space="preserve"> dell’intera quota</w:t>
      </w:r>
      <w:r w:rsidRPr="00A32132">
        <w:rPr>
          <w:rFonts w:ascii="Garamond" w:eastAsia="Batang" w:hAnsi="Garamond"/>
          <w:sz w:val="22"/>
          <w:szCs w:val="22"/>
        </w:rPr>
        <w:t>;</w:t>
      </w:r>
    </w:p>
    <w:p w14:paraId="36E058DF" w14:textId="0D81D2BB" w:rsidR="00664E38" w:rsidRDefault="00664E38" w:rsidP="00664E38">
      <w:pPr>
        <w:numPr>
          <w:ilvl w:val="1"/>
          <w:numId w:val="44"/>
        </w:numPr>
        <w:tabs>
          <w:tab w:val="clear" w:pos="1356"/>
          <w:tab w:val="num" w:pos="180"/>
        </w:tabs>
        <w:ind w:left="181" w:hanging="215"/>
        <w:jc w:val="both"/>
        <w:rPr>
          <w:rFonts w:ascii="Garamond" w:eastAsia="Batang" w:hAnsi="Garamond"/>
          <w:sz w:val="22"/>
          <w:szCs w:val="22"/>
        </w:rPr>
      </w:pPr>
      <w:r>
        <w:rPr>
          <w:rFonts w:ascii="Garamond" w:eastAsia="Batang" w:hAnsi="Garamond"/>
          <w:sz w:val="22"/>
          <w:szCs w:val="22"/>
        </w:rPr>
        <w:t>di impegnarsi a versare la quota entro il 10 settembre 2024;</w:t>
      </w:r>
    </w:p>
    <w:p w14:paraId="3905FF4C" w14:textId="77777777" w:rsidR="00664E38" w:rsidRPr="00EA1D1A" w:rsidRDefault="00664E38" w:rsidP="00664E38">
      <w:pPr>
        <w:spacing w:before="120"/>
        <w:ind w:left="902" w:hanging="902"/>
        <w:jc w:val="both"/>
        <w:rPr>
          <w:rFonts w:ascii="Garamond" w:eastAsia="Batang" w:hAnsi="Garamond"/>
          <w:smallCaps/>
          <w:sz w:val="22"/>
          <w:szCs w:val="22"/>
        </w:rPr>
      </w:pPr>
      <w:r w:rsidRPr="00EA1D1A">
        <w:rPr>
          <w:rFonts w:ascii="Garamond" w:eastAsia="Batang" w:hAnsi="Garamond"/>
          <w:smallCaps/>
          <w:sz w:val="22"/>
          <w:szCs w:val="22"/>
        </w:rPr>
        <w:t>allega:</w:t>
      </w:r>
    </w:p>
    <w:p w14:paraId="002BEADE" w14:textId="77777777" w:rsidR="00664E38" w:rsidRPr="00EA1D1A" w:rsidRDefault="00664E38" w:rsidP="00664E38">
      <w:pPr>
        <w:numPr>
          <w:ilvl w:val="2"/>
          <w:numId w:val="44"/>
        </w:numPr>
        <w:tabs>
          <w:tab w:val="clear" w:pos="2220"/>
          <w:tab w:val="num" w:pos="180"/>
        </w:tabs>
        <w:ind w:left="180" w:hanging="180"/>
        <w:jc w:val="both"/>
        <w:rPr>
          <w:rFonts w:ascii="Garamond" w:eastAsia="Batang" w:hAnsi="Garamond"/>
          <w:sz w:val="22"/>
          <w:szCs w:val="22"/>
        </w:rPr>
      </w:pPr>
      <w:r w:rsidRPr="00EA1D1A">
        <w:rPr>
          <w:rFonts w:ascii="Garamond" w:eastAsia="Batang" w:hAnsi="Garamond"/>
          <w:sz w:val="22"/>
          <w:szCs w:val="22"/>
        </w:rPr>
        <w:t xml:space="preserve">fotocopia documento di </w:t>
      </w:r>
      <w:r>
        <w:rPr>
          <w:rFonts w:ascii="Garamond" w:eastAsia="Batang" w:hAnsi="Garamond"/>
          <w:sz w:val="22"/>
          <w:szCs w:val="22"/>
        </w:rPr>
        <w:t>riconoscimento</w:t>
      </w:r>
      <w:r w:rsidRPr="00EA1D1A">
        <w:rPr>
          <w:rFonts w:ascii="Garamond" w:eastAsia="Batang" w:hAnsi="Garamond"/>
          <w:sz w:val="22"/>
          <w:szCs w:val="22"/>
        </w:rPr>
        <w:t xml:space="preserve"> di entrambi i coniugi, in corso di validità.</w:t>
      </w:r>
    </w:p>
    <w:p w14:paraId="2FDDF3FB" w14:textId="31BB9571" w:rsidR="00664E38" w:rsidRPr="009348A0" w:rsidRDefault="00664E38" w:rsidP="00664E38">
      <w:pPr>
        <w:spacing w:before="240"/>
        <w:jc w:val="both"/>
        <w:rPr>
          <w:rFonts w:ascii="Garamond" w:eastAsia="Batang" w:hAnsi="Garamond"/>
          <w:sz w:val="22"/>
          <w:szCs w:val="22"/>
        </w:rPr>
      </w:pPr>
      <w:r>
        <w:rPr>
          <w:rFonts w:ascii="Garamond" w:eastAsia="Batang" w:hAnsi="Garamond"/>
          <w:sz w:val="22"/>
          <w:szCs w:val="22"/>
        </w:rPr>
        <w:t>Lula</w:t>
      </w:r>
      <w:r w:rsidRPr="009348A0">
        <w:rPr>
          <w:rFonts w:ascii="Garamond" w:eastAsia="Batang" w:hAnsi="Garamond"/>
          <w:sz w:val="22"/>
          <w:szCs w:val="22"/>
        </w:rPr>
        <w:t>, lì ______________                                                                 __________________________</w:t>
      </w:r>
    </w:p>
    <w:p w14:paraId="70E5B9E6" w14:textId="77777777" w:rsidR="00664E38" w:rsidRDefault="00664E38" w:rsidP="00664E38">
      <w:pPr>
        <w:ind w:left="900" w:hanging="900"/>
        <w:jc w:val="center"/>
        <w:rPr>
          <w:rFonts w:ascii="Garamond" w:eastAsia="Batang" w:hAnsi="Garamond"/>
          <w:i/>
        </w:rPr>
      </w:pPr>
      <w:r w:rsidRPr="007F23DF">
        <w:rPr>
          <w:rFonts w:ascii="Garamond" w:eastAsia="Batang" w:hAnsi="Garamond"/>
          <w:i/>
        </w:rPr>
        <w:t xml:space="preserve">                                                 </w:t>
      </w:r>
      <w:r>
        <w:rPr>
          <w:rFonts w:ascii="Garamond" w:eastAsia="Batang" w:hAnsi="Garamond"/>
          <w:i/>
        </w:rPr>
        <w:t xml:space="preserve">                    </w:t>
      </w:r>
      <w:r w:rsidRPr="009348A0">
        <w:rPr>
          <w:rFonts w:ascii="Garamond" w:eastAsia="Batang" w:hAnsi="Garamond"/>
          <w:i/>
        </w:rPr>
        <w:t>Firma</w:t>
      </w:r>
    </w:p>
    <w:p w14:paraId="3819B35A" w14:textId="77777777" w:rsidR="00664E38" w:rsidRPr="007F23DF" w:rsidRDefault="00664E38" w:rsidP="00664E38">
      <w:pPr>
        <w:ind w:left="900" w:hanging="900"/>
        <w:jc w:val="center"/>
        <w:rPr>
          <w:rFonts w:ascii="Garamond" w:eastAsia="Batang" w:hAnsi="Garamond"/>
          <w:i/>
        </w:rPr>
      </w:pPr>
    </w:p>
    <w:p w14:paraId="4D0254D8" w14:textId="77777777" w:rsidR="00664E38" w:rsidRPr="0004699B" w:rsidRDefault="00664E38" w:rsidP="00664E38">
      <w:pPr>
        <w:autoSpaceDE w:val="0"/>
        <w:autoSpaceDN w:val="0"/>
        <w:adjustRightInd w:val="0"/>
        <w:jc w:val="center"/>
        <w:rPr>
          <w:rFonts w:ascii="Garamond" w:hAnsi="Garamond"/>
          <w:b/>
          <w:bCs/>
          <w:smallCaps/>
          <w:color w:val="008000"/>
          <w:sz w:val="22"/>
          <w:szCs w:val="22"/>
        </w:rPr>
      </w:pPr>
    </w:p>
    <w:p w14:paraId="1604F57A" w14:textId="77777777" w:rsidR="00664E38" w:rsidRDefault="00664E38" w:rsidP="00664E38">
      <w:pPr>
        <w:pStyle w:val="arial2black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</w:p>
    <w:p w14:paraId="4C710FE9" w14:textId="77777777" w:rsidR="00664E38" w:rsidRDefault="00664E38" w:rsidP="00664E38">
      <w:pPr>
        <w:pStyle w:val="arial2black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</w:p>
    <w:p w14:paraId="6D7DB171" w14:textId="046041C6" w:rsidR="00664E38" w:rsidRPr="0004699B" w:rsidRDefault="00664E38" w:rsidP="00664E38">
      <w:pPr>
        <w:pStyle w:val="arial2black"/>
        <w:spacing w:before="0" w:beforeAutospacing="0" w:after="0" w:afterAutospacing="0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  <w:r w:rsidRPr="0004699B"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  <w:lastRenderedPageBreak/>
        <w:t>Informativa effettuata ai sensi dell’art. 13 Regolamento (UE) 2016/679 (RGDP)</w:t>
      </w:r>
    </w:p>
    <w:p w14:paraId="0A0D2720" w14:textId="77777777" w:rsidR="00664E38" w:rsidRPr="0004699B" w:rsidRDefault="00664E38" w:rsidP="00664E38">
      <w:pPr>
        <w:pStyle w:val="arial2black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</w:p>
    <w:p w14:paraId="35A2BFD5" w14:textId="77777777" w:rsidR="00664E38" w:rsidRPr="0004699B" w:rsidRDefault="00664E38" w:rsidP="00664E38">
      <w:pPr>
        <w:spacing w:after="173"/>
        <w:ind w:left="-5" w:right="11"/>
        <w:rPr>
          <w:rFonts w:ascii="Garamond" w:hAnsi="Garamond"/>
          <w:sz w:val="22"/>
          <w:szCs w:val="22"/>
        </w:rPr>
      </w:pPr>
      <w:r w:rsidRPr="0004699B">
        <w:rPr>
          <w:rFonts w:ascii="Garamond" w:hAnsi="Garamond"/>
          <w:sz w:val="22"/>
          <w:szCs w:val="22"/>
        </w:rPr>
        <w:t xml:space="preserve">                                                                                                          </w:t>
      </w:r>
    </w:p>
    <w:p w14:paraId="3FA6139D" w14:textId="2685C6D8" w:rsidR="00664E38" w:rsidRPr="0004699B" w:rsidRDefault="00664E38" w:rsidP="00664E38">
      <w:pPr>
        <w:spacing w:before="120"/>
        <w:ind w:left="-6" w:right="11" w:hanging="11"/>
        <w:jc w:val="both"/>
        <w:rPr>
          <w:sz w:val="22"/>
          <w:szCs w:val="22"/>
        </w:rPr>
      </w:pPr>
      <w:r w:rsidRPr="0004699B">
        <w:rPr>
          <w:rFonts w:ascii="Garamond" w:hAnsi="Garamond"/>
          <w:sz w:val="22"/>
          <w:szCs w:val="22"/>
        </w:rPr>
        <w:t xml:space="preserve">Il Comune di </w:t>
      </w:r>
      <w:r>
        <w:rPr>
          <w:rFonts w:ascii="Garamond" w:hAnsi="Garamond"/>
          <w:sz w:val="22"/>
          <w:szCs w:val="22"/>
        </w:rPr>
        <w:t>Lula</w:t>
      </w:r>
      <w:r w:rsidRPr="0004699B">
        <w:rPr>
          <w:rFonts w:ascii="Garamond" w:hAnsi="Garamond"/>
          <w:sz w:val="22"/>
          <w:szCs w:val="22"/>
        </w:rPr>
        <w:t>, con sede Via</w:t>
      </w:r>
      <w:r>
        <w:rPr>
          <w:rFonts w:ascii="Garamond" w:hAnsi="Garamond"/>
          <w:sz w:val="22"/>
          <w:szCs w:val="22"/>
        </w:rPr>
        <w:t xml:space="preserve"> dei Mille</w:t>
      </w:r>
      <w:r w:rsidRPr="0004699B">
        <w:rPr>
          <w:rFonts w:ascii="Garamond" w:hAnsi="Garamond"/>
          <w:sz w:val="22"/>
          <w:szCs w:val="22"/>
        </w:rPr>
        <w:t xml:space="preserve"> n. </w:t>
      </w:r>
      <w:r>
        <w:rPr>
          <w:rFonts w:ascii="Garamond" w:hAnsi="Garamond"/>
          <w:sz w:val="22"/>
          <w:szCs w:val="22"/>
        </w:rPr>
        <w:t>11</w:t>
      </w:r>
      <w:r w:rsidRPr="0004699B">
        <w:rPr>
          <w:rFonts w:ascii="Garamond" w:hAnsi="Garamond"/>
          <w:sz w:val="22"/>
          <w:szCs w:val="22"/>
        </w:rPr>
        <w:t xml:space="preserve">, pec: </w:t>
      </w:r>
      <w:hyperlink r:id="rId8" w:history="1">
        <w:r w:rsidRPr="00BD4F39">
          <w:rPr>
            <w:rStyle w:val="Collegamentoipertestuale"/>
            <w:rFonts w:ascii="Garamond" w:hAnsi="Garamond"/>
            <w:b/>
            <w:sz w:val="22"/>
            <w:szCs w:val="22"/>
          </w:rPr>
          <w:t>protocollo.lula@pec.it</w:t>
        </w:r>
      </w:hyperlink>
      <w:r w:rsidRPr="0004699B">
        <w:rPr>
          <w:rFonts w:ascii="Garamond" w:hAnsi="Garamond"/>
          <w:sz w:val="22"/>
          <w:szCs w:val="22"/>
        </w:rPr>
        <w:t>, tel: 0784/</w:t>
      </w:r>
      <w:r>
        <w:rPr>
          <w:rFonts w:ascii="Garamond" w:hAnsi="Garamond"/>
          <w:sz w:val="22"/>
          <w:szCs w:val="22"/>
        </w:rPr>
        <w:t>417900</w:t>
      </w:r>
      <w:r w:rsidRPr="0004699B">
        <w:rPr>
          <w:rFonts w:ascii="Garamond" w:hAnsi="Garamond"/>
          <w:sz w:val="22"/>
          <w:szCs w:val="22"/>
        </w:rPr>
        <w:t xml:space="preserve">, nella sua qualità di </w:t>
      </w:r>
      <w:r w:rsidRPr="0004699B">
        <w:rPr>
          <w:rFonts w:ascii="Garamond" w:hAnsi="Garamond"/>
          <w:b/>
          <w:sz w:val="22"/>
          <w:szCs w:val="22"/>
          <w:u w:val="single" w:color="000000"/>
        </w:rPr>
        <w:t>Titolare del trattamento dei dati</w:t>
      </w:r>
      <w:r w:rsidRPr="0004699B">
        <w:rPr>
          <w:rFonts w:ascii="Garamond" w:hAnsi="Garamond"/>
          <w:sz w:val="22"/>
          <w:szCs w:val="22"/>
        </w:rPr>
        <w:t xml:space="preserve">, tratterà i dati personali conferiti con la presente modulistica, sia su supporto cartaceo sia con modalità informatiche e telematiche, </w:t>
      </w:r>
      <w:r w:rsidRPr="0004699B">
        <w:rPr>
          <w:rFonts w:ascii="Garamond" w:hAnsi="Garamond"/>
          <w:b/>
          <w:sz w:val="22"/>
          <w:szCs w:val="22"/>
          <w:u w:val="single" w:color="000000"/>
        </w:rPr>
        <w:t xml:space="preserve">esclusivamente al fine di espletare le attività di erogazione dei servizi richiesti, nell’esecuzione dei </w:t>
      </w:r>
      <w:r w:rsidRPr="0004699B">
        <w:rPr>
          <w:rFonts w:ascii="Garamond" w:hAnsi="Garamond"/>
          <w:b/>
          <w:sz w:val="22"/>
          <w:szCs w:val="22"/>
          <w:u w:val="single"/>
        </w:rPr>
        <w:t>compiti di</w:t>
      </w:r>
      <w:r w:rsidRPr="0004699B">
        <w:rPr>
          <w:rFonts w:ascii="Garamond" w:hAnsi="Garamond"/>
          <w:b/>
          <w:sz w:val="22"/>
          <w:szCs w:val="22"/>
          <w:u w:val="single" w:color="000000"/>
        </w:rPr>
        <w:t xml:space="preserve"> interesse pubblico o comunque connessi all’esercizio dei pubblici poteri propri dell’Ente</w:t>
      </w:r>
      <w:r w:rsidRPr="0004699B">
        <w:rPr>
          <w:rFonts w:ascii="Garamond" w:hAnsi="Garamond"/>
          <w:sz w:val="22"/>
          <w:szCs w:val="22"/>
        </w:rPr>
        <w:t>, nel rispetto dei principi di cui al Regolamento UE 2016/679.</w:t>
      </w:r>
    </w:p>
    <w:p w14:paraId="614B4194" w14:textId="77777777" w:rsidR="00664E38" w:rsidRPr="0004699B" w:rsidRDefault="00664E38" w:rsidP="00664E38">
      <w:pPr>
        <w:ind w:left="-5" w:right="11"/>
        <w:jc w:val="both"/>
        <w:rPr>
          <w:rFonts w:ascii="Garamond" w:hAnsi="Garamond"/>
          <w:sz w:val="22"/>
          <w:szCs w:val="22"/>
        </w:rPr>
      </w:pPr>
      <w:r w:rsidRPr="0004699B">
        <w:rPr>
          <w:rFonts w:ascii="Garamond" w:hAnsi="Garamond"/>
          <w:sz w:val="22"/>
          <w:szCs w:val="22"/>
        </w:rPr>
        <w:t xml:space="preserve">La informiamo che il trattamento dei Suoi dati personali avverrà secondo modalità idonee a garantire sicurezza e riservatezza e sarà effettuato utilizzando supporti cartacei, informatici e/o telematici per lo svolgimento delle attività dell’Amministrazione. </w:t>
      </w:r>
    </w:p>
    <w:p w14:paraId="1F1FB8EA" w14:textId="77777777" w:rsidR="00664E38" w:rsidRPr="0004699B" w:rsidRDefault="00664E38" w:rsidP="00664E38">
      <w:pPr>
        <w:ind w:left="-5" w:right="11"/>
        <w:jc w:val="both"/>
        <w:rPr>
          <w:rFonts w:ascii="Garamond" w:hAnsi="Garamond"/>
          <w:sz w:val="22"/>
          <w:szCs w:val="22"/>
        </w:rPr>
      </w:pPr>
      <w:r w:rsidRPr="0004699B">
        <w:rPr>
          <w:rFonts w:ascii="Garamond" w:hAnsi="Garamond"/>
          <w:sz w:val="22"/>
          <w:szCs w:val="22"/>
        </w:rPr>
        <w:t>Il trattamento dei dati è improntato ai principi di liceità, correttezza e trasparenza e, in conformità al principio di cd “minimizzazione dei dati”, i dati richiesti sono adeguati, pertinenti e limitati rispetto alle finalità per le quali sono trattati.</w:t>
      </w:r>
    </w:p>
    <w:p w14:paraId="1F059CEF" w14:textId="77777777" w:rsidR="00664E38" w:rsidRPr="0004699B" w:rsidRDefault="00664E38" w:rsidP="00664E38">
      <w:pPr>
        <w:ind w:left="-5" w:right="11"/>
        <w:jc w:val="both"/>
        <w:rPr>
          <w:rFonts w:ascii="Garamond" w:hAnsi="Garamond"/>
          <w:sz w:val="22"/>
          <w:szCs w:val="22"/>
        </w:rPr>
      </w:pPr>
      <w:r w:rsidRPr="0004699B">
        <w:rPr>
          <w:rFonts w:ascii="Garamond" w:hAnsi="Garamond"/>
          <w:sz w:val="22"/>
          <w:szCs w:val="22"/>
        </w:rPr>
        <w:t>In particolare, i dati sono raccolti e registrati unicamente per gli scopi sopraindicati e saranno tutelate la Sua dignità e la Sua riservatezza.</w:t>
      </w:r>
    </w:p>
    <w:p w14:paraId="356251F2" w14:textId="77777777" w:rsidR="00664E38" w:rsidRPr="0004699B" w:rsidRDefault="00664E38" w:rsidP="00664E38">
      <w:pPr>
        <w:spacing w:after="12" w:line="249" w:lineRule="auto"/>
        <w:ind w:left="10" w:right="6"/>
        <w:jc w:val="both"/>
        <w:rPr>
          <w:rFonts w:ascii="Garamond" w:hAnsi="Garamond"/>
          <w:b/>
          <w:sz w:val="22"/>
          <w:szCs w:val="22"/>
        </w:rPr>
      </w:pPr>
      <w:r w:rsidRPr="0004699B">
        <w:rPr>
          <w:rFonts w:ascii="Garamond" w:hAnsi="Garamond"/>
          <w:b/>
          <w:sz w:val="22"/>
          <w:szCs w:val="22"/>
        </w:rPr>
        <w:t>Il conferimento dei dati di cui alla presente modulistica è facoltativo, ma un eventuale rifiuto di fornirli comporterà l'impossibilità per l’Amministrazione di utilizzare i dati per le finalità indicate, con la conseguenza che non sarà possibile l’erogazione dei servizi richiesti.</w:t>
      </w:r>
    </w:p>
    <w:p w14:paraId="17EE7194" w14:textId="77777777" w:rsidR="00664E38" w:rsidRPr="0004699B" w:rsidRDefault="00664E38" w:rsidP="00664E38">
      <w:pPr>
        <w:ind w:left="-5" w:right="11"/>
        <w:jc w:val="both"/>
        <w:rPr>
          <w:rFonts w:ascii="Garamond" w:hAnsi="Garamond"/>
          <w:sz w:val="22"/>
          <w:szCs w:val="22"/>
        </w:rPr>
      </w:pPr>
      <w:r w:rsidRPr="0004699B">
        <w:rPr>
          <w:rFonts w:ascii="Garamond" w:hAnsi="Garamond"/>
          <w:sz w:val="22"/>
          <w:szCs w:val="22"/>
        </w:rPr>
        <w:t>I dati raccolti con la presente domanda potranno essere comunicati, se previsto da norma di legge o di regolamento, ad altri soggetti pubblici espressamente individuati e/o diffusi, laddove obbligatorio, a seguito di pubblicazione all’Albo Pretorio On line (ai sensi dell’art. 32, L. n. 69/2009) ovvero nella Sezione del sito istituzionale dell’Ente denominata “Amministrazione Trasparente” (ai sensi del D. Lgs. n. 33/2013 e ss.mm.ii). Gli stessi dati potranno formare oggetto di istanza di accesso documentale ai sensi e nei limiti di cui agli artt. 22 e ss. L. 241/90, ovvero potranno formare oggetto di richiesta di accesso civico “generalizzato”, ai sensi dall’art. 5, comma 2, e dall’art. 5 bis, D. Lgs. n. 33/2013.</w:t>
      </w:r>
    </w:p>
    <w:p w14:paraId="31880B3D" w14:textId="77777777" w:rsidR="00664E38" w:rsidRPr="0004699B" w:rsidRDefault="00664E38" w:rsidP="00664E38">
      <w:pPr>
        <w:spacing w:after="1"/>
        <w:jc w:val="both"/>
        <w:rPr>
          <w:rFonts w:ascii="Garamond" w:hAnsi="Garamond"/>
          <w:sz w:val="22"/>
          <w:szCs w:val="22"/>
        </w:rPr>
      </w:pPr>
      <w:r w:rsidRPr="0004699B">
        <w:rPr>
          <w:rFonts w:ascii="Garamond" w:hAnsi="Garamond"/>
          <w:sz w:val="22"/>
          <w:szCs w:val="22"/>
        </w:rPr>
        <w:t>I dati conferiti saranno trattati dall’Amministrazione per il periodo necessario allo svolgimento dell’attività amministrativa correlata e conservati in conformità alle norme sulla conservazione della documentazione amministrativa.</w:t>
      </w:r>
    </w:p>
    <w:p w14:paraId="4B240025" w14:textId="77777777" w:rsidR="00664E38" w:rsidRPr="0004699B" w:rsidRDefault="00664E38" w:rsidP="00664E38">
      <w:pPr>
        <w:ind w:left="-5" w:right="11"/>
        <w:jc w:val="both"/>
        <w:rPr>
          <w:rFonts w:ascii="Garamond" w:hAnsi="Garamond"/>
          <w:sz w:val="22"/>
          <w:szCs w:val="22"/>
        </w:rPr>
      </w:pPr>
      <w:r w:rsidRPr="0004699B">
        <w:rPr>
          <w:rFonts w:ascii="Garamond" w:hAnsi="Garamond"/>
          <w:sz w:val="22"/>
          <w:szCs w:val="22"/>
        </w:rPr>
        <w:t xml:space="preserve">I dati saranno trattati esclusivamente dal personale, da collaboratori dell’Ente ovvero da soggetti esterni espressamente nominati come Responsabili del trattamento dal Titolare. </w:t>
      </w:r>
    </w:p>
    <w:p w14:paraId="3F26753E" w14:textId="77777777" w:rsidR="00664E38" w:rsidRPr="0004699B" w:rsidRDefault="00664E38" w:rsidP="00664E38">
      <w:pPr>
        <w:spacing w:after="259"/>
        <w:ind w:left="-5" w:right="11"/>
        <w:jc w:val="both"/>
        <w:rPr>
          <w:rFonts w:ascii="Garamond" w:hAnsi="Garamond"/>
          <w:sz w:val="22"/>
          <w:szCs w:val="22"/>
        </w:rPr>
      </w:pPr>
      <w:r w:rsidRPr="0004699B">
        <w:rPr>
          <w:rFonts w:ascii="Garamond" w:hAnsi="Garamond"/>
          <w:sz w:val="22"/>
          <w:szCs w:val="22"/>
        </w:rPr>
        <w:t xml:space="preserve">Al di fuori delle ipotesi sopra richiamate, i dati non saranno comunicati a terzi né diffusi. </w:t>
      </w:r>
    </w:p>
    <w:p w14:paraId="416C9148" w14:textId="77777777" w:rsidR="00664E38" w:rsidRPr="0004699B" w:rsidRDefault="00664E38" w:rsidP="00664E38">
      <w:pPr>
        <w:ind w:left="-5" w:right="11"/>
        <w:jc w:val="both"/>
        <w:rPr>
          <w:rFonts w:ascii="Garamond" w:hAnsi="Garamond"/>
          <w:sz w:val="22"/>
          <w:szCs w:val="22"/>
        </w:rPr>
      </w:pPr>
      <w:r w:rsidRPr="0004699B">
        <w:rPr>
          <w:rFonts w:ascii="Garamond" w:hAnsi="Garamond"/>
          <w:sz w:val="22"/>
          <w:szCs w:val="22"/>
        </w:rPr>
        <w:t>Gli interessati hanno il diritto di chiedere al Titolare del trattamento l’accesso ai dati personali e la rettifica o la cancellazione degli stessi o la limitazione del trattamento che li riguarda o di opporsi al trattamento, ai sensi degli artt. 15 e ss. RGDP.</w:t>
      </w:r>
    </w:p>
    <w:p w14:paraId="7D0E551D" w14:textId="77777777" w:rsidR="00664E38" w:rsidRPr="0004699B" w:rsidRDefault="00664E38" w:rsidP="00664E38">
      <w:pPr>
        <w:spacing w:before="240" w:after="262"/>
        <w:ind w:left="-6" w:right="11" w:hanging="11"/>
        <w:jc w:val="both"/>
        <w:rPr>
          <w:rFonts w:ascii="Garamond" w:hAnsi="Garamond"/>
          <w:sz w:val="22"/>
          <w:szCs w:val="22"/>
        </w:rPr>
      </w:pPr>
      <w:r w:rsidRPr="0004699B">
        <w:rPr>
          <w:rFonts w:ascii="Garamond" w:hAnsi="Garamond"/>
          <w:sz w:val="22"/>
          <w:szCs w:val="22"/>
        </w:rPr>
        <w:t>Dichiaro di aver ricevuto tutte le informazioni di cui all’art. 13 RGDP in relazione ai dati contenuti nell’allegata modulistica.</w:t>
      </w:r>
    </w:p>
    <w:p w14:paraId="29E43133" w14:textId="55F9F8F8" w:rsidR="00664E38" w:rsidRPr="0004699B" w:rsidRDefault="00664E38" w:rsidP="00664E38">
      <w:pPr>
        <w:spacing w:before="360"/>
        <w:ind w:right="11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Lula</w:t>
      </w:r>
      <w:r w:rsidRPr="0004699B">
        <w:rPr>
          <w:rFonts w:ascii="Garamond" w:hAnsi="Garamond"/>
          <w:sz w:val="22"/>
          <w:szCs w:val="22"/>
        </w:rPr>
        <w:t xml:space="preserve">, lì__________                          </w:t>
      </w:r>
    </w:p>
    <w:p w14:paraId="32402827" w14:textId="77777777" w:rsidR="00664E38" w:rsidRPr="0004699B" w:rsidRDefault="00664E38" w:rsidP="00664E38">
      <w:pPr>
        <w:spacing w:before="360"/>
        <w:ind w:right="11"/>
        <w:rPr>
          <w:rFonts w:ascii="Garamond" w:hAnsi="Garamond"/>
          <w:sz w:val="22"/>
          <w:szCs w:val="22"/>
        </w:rPr>
      </w:pPr>
    </w:p>
    <w:p w14:paraId="6251239A" w14:textId="77777777" w:rsidR="00664E38" w:rsidRPr="0004699B" w:rsidRDefault="00664E38" w:rsidP="00664E38">
      <w:pPr>
        <w:ind w:left="5664" w:right="11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      </w:t>
      </w:r>
      <w:r w:rsidRPr="0004699B">
        <w:rPr>
          <w:rFonts w:ascii="Garamond" w:hAnsi="Garamond"/>
          <w:sz w:val="22"/>
          <w:szCs w:val="22"/>
        </w:rPr>
        <w:t xml:space="preserve">_____________________________                                                                                                                    </w:t>
      </w:r>
    </w:p>
    <w:p w14:paraId="5DCFB711" w14:textId="77777777" w:rsidR="00664E38" w:rsidRDefault="00664E38" w:rsidP="00664E38">
      <w:pPr>
        <w:ind w:left="5664" w:right="11" w:firstLine="1353"/>
        <w:rPr>
          <w:rFonts w:ascii="Garamond" w:hAnsi="Garamond"/>
          <w:sz w:val="22"/>
          <w:szCs w:val="22"/>
        </w:rPr>
      </w:pPr>
      <w:r>
        <w:rPr>
          <w:rFonts w:ascii="Garamond" w:hAnsi="Garamond"/>
          <w:i/>
          <w:sz w:val="22"/>
          <w:szCs w:val="22"/>
        </w:rPr>
        <w:t xml:space="preserve">      </w:t>
      </w:r>
      <w:r w:rsidRPr="0004699B">
        <w:rPr>
          <w:rFonts w:ascii="Garamond" w:hAnsi="Garamond"/>
          <w:i/>
          <w:sz w:val="22"/>
          <w:szCs w:val="22"/>
        </w:rPr>
        <w:t>Firma</w:t>
      </w:r>
    </w:p>
    <w:p w14:paraId="04AEE524" w14:textId="77777777" w:rsidR="00664E38" w:rsidRPr="0004699B" w:rsidRDefault="00664E38" w:rsidP="00664E38">
      <w:pPr>
        <w:ind w:right="11"/>
        <w:jc w:val="center"/>
        <w:rPr>
          <w:rFonts w:ascii="Garamond" w:hAnsi="Garamond"/>
          <w:i/>
          <w:sz w:val="22"/>
          <w:szCs w:val="22"/>
        </w:rPr>
      </w:pPr>
      <w:r w:rsidRPr="0004699B">
        <w:rPr>
          <w:rFonts w:ascii="Garamond" w:hAnsi="Garamond"/>
          <w:i/>
          <w:sz w:val="22"/>
          <w:szCs w:val="22"/>
        </w:rPr>
        <w:t xml:space="preserve">                                                                </w:t>
      </w:r>
    </w:p>
    <w:p w14:paraId="44994103" w14:textId="77777777" w:rsidR="00664E38" w:rsidRPr="002879ED" w:rsidRDefault="00664E38" w:rsidP="00664E38">
      <w:pPr>
        <w:autoSpaceDE w:val="0"/>
        <w:autoSpaceDN w:val="0"/>
        <w:adjustRightInd w:val="0"/>
        <w:jc w:val="center"/>
        <w:rPr>
          <w:rFonts w:ascii="Garamond" w:hAnsi="Garamond"/>
          <w:b/>
          <w:bCs/>
          <w:smallCaps/>
          <w:color w:val="008000"/>
        </w:rPr>
      </w:pPr>
    </w:p>
    <w:p w14:paraId="5D8839C6" w14:textId="77777777" w:rsidR="00030775" w:rsidRDefault="00030775" w:rsidP="00705BFC">
      <w:pPr>
        <w:pStyle w:val="Default"/>
        <w:ind w:left="6379" w:hanging="6379"/>
        <w:jc w:val="center"/>
        <w:rPr>
          <w:rFonts w:ascii="Times New Roman" w:hAnsi="Times New Roman" w:cs="Times New Roman"/>
          <w:bCs/>
          <w:i/>
          <w:iCs/>
          <w:color w:val="auto"/>
          <w:lang w:eastAsia="en-US"/>
        </w:rPr>
      </w:pPr>
    </w:p>
    <w:p w14:paraId="3ADD6CD4" w14:textId="77777777" w:rsidR="00030775" w:rsidRPr="00030775" w:rsidRDefault="00030775" w:rsidP="00705BFC">
      <w:pPr>
        <w:pStyle w:val="Default"/>
        <w:ind w:left="6379" w:hanging="6379"/>
        <w:jc w:val="center"/>
        <w:rPr>
          <w:rFonts w:ascii="Times New Roman" w:hAnsi="Times New Roman" w:cs="Times New Roman"/>
          <w:bCs/>
          <w:i/>
          <w:iCs/>
          <w:color w:val="auto"/>
          <w:lang w:eastAsia="en-US"/>
        </w:rPr>
      </w:pPr>
    </w:p>
    <w:sectPr w:rsidR="00030775" w:rsidRPr="00030775" w:rsidSect="00C205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44DB6A" w14:textId="77777777" w:rsidR="00F05C27" w:rsidRDefault="00F05C27">
      <w:r>
        <w:separator/>
      </w:r>
    </w:p>
  </w:endnote>
  <w:endnote w:type="continuationSeparator" w:id="0">
    <w:p w14:paraId="1D820EE5" w14:textId="77777777" w:rsidR="00F05C27" w:rsidRDefault="00F05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ouvenir Lt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A599E" w14:textId="77777777" w:rsidR="006B5DE2" w:rsidRDefault="006B5D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A0643" w14:textId="77777777" w:rsidR="00153759" w:rsidRPr="000C0AFD" w:rsidRDefault="00153759" w:rsidP="00540EEC">
    <w:pPr>
      <w:pStyle w:val="Nessunaspaziatura"/>
      <w:rPr>
        <w:lang w:val="en-US"/>
      </w:rPr>
    </w:pPr>
    <w:r w:rsidRPr="000C0AFD">
      <w:rPr>
        <w:lang w:val="en-US"/>
      </w:rPr>
      <w:t xml:space="preserve">________________________________________________________________________________ </w:t>
    </w:r>
  </w:p>
  <w:p w14:paraId="186DC4D3" w14:textId="77777777" w:rsidR="00153759" w:rsidRPr="00710C9C" w:rsidRDefault="00153759" w:rsidP="00540EEC">
    <w:pPr>
      <w:pStyle w:val="Nessunaspaziatura"/>
      <w:rPr>
        <w:rFonts w:ascii="Calibri" w:hAnsi="Calibri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B60A0" w14:textId="77777777" w:rsidR="006B5DE2" w:rsidRDefault="006B5D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CAB2C1" w14:textId="77777777" w:rsidR="00F05C27" w:rsidRDefault="00F05C27">
      <w:r>
        <w:separator/>
      </w:r>
    </w:p>
  </w:footnote>
  <w:footnote w:type="continuationSeparator" w:id="0">
    <w:p w14:paraId="310E48A4" w14:textId="77777777" w:rsidR="00F05C27" w:rsidRDefault="00F05C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81A03" w14:textId="77777777" w:rsidR="006B5DE2" w:rsidRDefault="006B5DE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696"/>
      <w:gridCol w:w="8080"/>
    </w:tblGrid>
    <w:tr w:rsidR="009E0E11" w:rsidRPr="009E0E11" w14:paraId="1BBF679C" w14:textId="77777777" w:rsidTr="006C4747">
      <w:trPr>
        <w:trHeight w:val="1276"/>
      </w:trPr>
      <w:tc>
        <w:tcPr>
          <w:tcW w:w="1696" w:type="dxa"/>
          <w:hideMark/>
        </w:tcPr>
        <w:bookmarkStart w:id="1" w:name="_Hlk151707686"/>
        <w:p w14:paraId="37242CF3" w14:textId="77777777" w:rsidR="009E0E11" w:rsidRPr="009E0E11" w:rsidRDefault="009E0E11" w:rsidP="009E0E11">
          <w:pPr>
            <w:tabs>
              <w:tab w:val="num" w:pos="720"/>
            </w:tabs>
            <w:jc w:val="center"/>
            <w:rPr>
              <w:b/>
              <w:bCs/>
              <w:sz w:val="32"/>
              <w:szCs w:val="32"/>
            </w:rPr>
          </w:pPr>
          <w:r w:rsidRPr="009E0E11">
            <w:rPr>
              <w:b/>
              <w:bCs/>
            </w:rPr>
            <w:object w:dxaOrig="9218" w:dyaOrig="11880" w14:anchorId="69D54E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5pt;height:51pt" fillcolor="window">
                <v:imagedata r:id="rId1" o:title=""/>
              </v:shape>
              <o:OLEObject Type="Embed" ProgID="MSPhotoEd.3" ShapeID="_x0000_i1027" DrawAspect="Content" ObjectID="_1783942462" r:id="rId2"/>
            </w:object>
          </w:r>
        </w:p>
      </w:tc>
      <w:tc>
        <w:tcPr>
          <w:tcW w:w="8080" w:type="dxa"/>
          <w:hideMark/>
        </w:tcPr>
        <w:p w14:paraId="01DD26A5" w14:textId="77777777" w:rsidR="009E0E11" w:rsidRPr="00710C9C" w:rsidRDefault="009E0E11" w:rsidP="009E0E11">
          <w:pPr>
            <w:rPr>
              <w:b/>
              <w:bCs/>
              <w:color w:val="000000"/>
            </w:rPr>
          </w:pPr>
          <w:r w:rsidRPr="00710C9C">
            <w:rPr>
              <w:b/>
              <w:bCs/>
              <w:color w:val="000000"/>
            </w:rPr>
            <w:t>COMUNE DI LULA</w:t>
          </w:r>
        </w:p>
        <w:p w14:paraId="1C203C8B" w14:textId="164E11C2" w:rsidR="009E0E11" w:rsidRPr="00710C9C" w:rsidRDefault="00CA71CB" w:rsidP="009E0E11">
          <w:pPr>
            <w:rPr>
              <w:i/>
              <w:iCs/>
              <w:color w:val="000000"/>
              <w:sz w:val="20"/>
              <w:szCs w:val="20"/>
            </w:rPr>
          </w:pPr>
          <w:r w:rsidRPr="00710C9C">
            <w:rPr>
              <w:rFonts w:ascii="Maiandra GD" w:hAnsi="Maiandra GD"/>
              <w:b/>
              <w:iCs/>
              <w:color w:val="2E74B5"/>
              <w:sz w:val="20"/>
              <w:szCs w:val="20"/>
            </w:rPr>
            <w:t xml:space="preserve">Ufficio </w:t>
          </w:r>
          <w:r w:rsidR="003356F7" w:rsidRPr="00710C9C">
            <w:rPr>
              <w:rFonts w:ascii="Maiandra GD" w:hAnsi="Maiandra GD"/>
              <w:b/>
              <w:iCs/>
              <w:color w:val="2E74B5"/>
              <w:sz w:val="20"/>
              <w:szCs w:val="20"/>
            </w:rPr>
            <w:t>Servizi sociali</w:t>
          </w:r>
        </w:p>
      </w:tc>
    </w:tr>
    <w:bookmarkEnd w:id="1"/>
  </w:tbl>
  <w:p w14:paraId="7AF3EB97" w14:textId="77777777" w:rsidR="00153759" w:rsidRPr="00710C9C" w:rsidRDefault="00153759" w:rsidP="00710C9C">
    <w:pPr>
      <w:pStyle w:val="Intestazione"/>
      <w:pBdr>
        <w:bottom w:val="single" w:sz="4" w:space="1" w:color="A5A5A5"/>
      </w:pBdr>
      <w:tabs>
        <w:tab w:val="left" w:pos="2580"/>
        <w:tab w:val="left" w:pos="2985"/>
      </w:tabs>
      <w:spacing w:after="120" w:line="276" w:lineRule="auto"/>
      <w:rPr>
        <w:color w:val="808080"/>
      </w:rPr>
    </w:pPr>
  </w:p>
  <w:p w14:paraId="7AA1F74A" w14:textId="77777777" w:rsidR="00153759" w:rsidRDefault="00153759" w:rsidP="00CA232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47F42" w14:textId="77777777" w:rsidR="006B5DE2" w:rsidRDefault="006B5DE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55_"/>
      </v:shape>
    </w:pict>
  </w:numPicBullet>
  <w:numPicBullet w:numPicBulletId="1">
    <w:pict>
      <v:shape id="_x0000_i1027" type="#_x0000_t75" style="width:11.25pt;height:11.25pt" o:bullet="t">
        <v:imagedata r:id="rId2" o:title="mso291"/>
      </v:shape>
    </w:pict>
  </w:numPicBullet>
  <w:abstractNum w:abstractNumId="0" w15:restartNumberingAfterBreak="0">
    <w:nsid w:val="000032DB"/>
    <w:multiLevelType w:val="hybridMultilevel"/>
    <w:tmpl w:val="B382028C"/>
    <w:lvl w:ilvl="0" w:tplc="1EE6BEFC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4B0EEB"/>
    <w:multiLevelType w:val="hybridMultilevel"/>
    <w:tmpl w:val="02A00586"/>
    <w:lvl w:ilvl="0" w:tplc="2F3802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2557E"/>
    <w:multiLevelType w:val="multilevel"/>
    <w:tmpl w:val="E9B8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8B52F3A"/>
    <w:multiLevelType w:val="hybridMultilevel"/>
    <w:tmpl w:val="E19A8A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3A7BCB"/>
    <w:multiLevelType w:val="hybridMultilevel"/>
    <w:tmpl w:val="93FC97AE"/>
    <w:lvl w:ilvl="0" w:tplc="0480EE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33441"/>
    <w:multiLevelType w:val="hybridMultilevel"/>
    <w:tmpl w:val="AD10CBA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BF02DE4"/>
    <w:multiLevelType w:val="hybridMultilevel"/>
    <w:tmpl w:val="80688A3E"/>
    <w:lvl w:ilvl="0" w:tplc="2FE48A48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D24EB"/>
    <w:multiLevelType w:val="hybridMultilevel"/>
    <w:tmpl w:val="E9B8BAE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9E47928"/>
    <w:multiLevelType w:val="hybridMultilevel"/>
    <w:tmpl w:val="0A024CF0"/>
    <w:lvl w:ilvl="0" w:tplc="88B4D208">
      <w:numFmt w:val="bullet"/>
      <w:lvlText w:val="-"/>
      <w:lvlJc w:val="left"/>
      <w:pPr>
        <w:ind w:left="1068" w:hanging="360"/>
      </w:pPr>
      <w:rPr>
        <w:rFonts w:ascii="Calibri" w:eastAsia="Arial Unicode MS" w:hAnsi="Calibri" w:cs="Gautam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D045299"/>
    <w:multiLevelType w:val="hybridMultilevel"/>
    <w:tmpl w:val="18AA85F2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631B37"/>
    <w:multiLevelType w:val="hybridMultilevel"/>
    <w:tmpl w:val="84960A04"/>
    <w:lvl w:ilvl="0" w:tplc="2FE48A48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768FD"/>
    <w:multiLevelType w:val="hybridMultilevel"/>
    <w:tmpl w:val="E0ACDD52"/>
    <w:lvl w:ilvl="0" w:tplc="06008F5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7564C"/>
    <w:multiLevelType w:val="hybridMultilevel"/>
    <w:tmpl w:val="ADF40522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1328C2"/>
    <w:multiLevelType w:val="hybridMultilevel"/>
    <w:tmpl w:val="5D8654B2"/>
    <w:lvl w:ilvl="0" w:tplc="0410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8B6B92"/>
    <w:multiLevelType w:val="hybridMultilevel"/>
    <w:tmpl w:val="CFA81016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89598B"/>
    <w:multiLevelType w:val="hybridMultilevel"/>
    <w:tmpl w:val="D72E8C5C"/>
    <w:lvl w:ilvl="0" w:tplc="865271B6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hint="default"/>
        <w:b/>
        <w:color w:val="auto"/>
        <w:sz w:val="28"/>
        <w:szCs w:val="28"/>
      </w:rPr>
    </w:lvl>
    <w:lvl w:ilvl="1" w:tplc="82045B80">
      <w:start w:val="1"/>
      <w:numFmt w:val="bullet"/>
      <w:lvlText w:val="□"/>
      <w:lvlJc w:val="left"/>
      <w:pPr>
        <w:tabs>
          <w:tab w:val="num" w:pos="1356"/>
        </w:tabs>
        <w:ind w:left="1356" w:hanging="216"/>
      </w:pPr>
      <w:rPr>
        <w:rFonts w:ascii="Garamond" w:hAnsi="Garamond" w:cs="Segoe Script" w:hint="default"/>
        <w:b/>
        <w:color w:val="auto"/>
        <w:sz w:val="28"/>
        <w:szCs w:val="28"/>
      </w:rPr>
    </w:lvl>
    <w:lvl w:ilvl="2" w:tplc="865271B6"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hint="default"/>
        <w:b/>
        <w:color w:val="auto"/>
        <w:sz w:val="28"/>
        <w:szCs w:val="28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9CD5674"/>
    <w:multiLevelType w:val="hybridMultilevel"/>
    <w:tmpl w:val="D3DC1C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C7705"/>
    <w:multiLevelType w:val="multilevel"/>
    <w:tmpl w:val="8C38C738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B365D9"/>
    <w:multiLevelType w:val="hybridMultilevel"/>
    <w:tmpl w:val="A70609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A90615"/>
    <w:multiLevelType w:val="multilevel"/>
    <w:tmpl w:val="8E527D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3D5524"/>
    <w:multiLevelType w:val="hybridMultilevel"/>
    <w:tmpl w:val="08284836"/>
    <w:lvl w:ilvl="0" w:tplc="2F146FC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F278D1"/>
    <w:multiLevelType w:val="hybridMultilevel"/>
    <w:tmpl w:val="6CCAD978"/>
    <w:lvl w:ilvl="0" w:tplc="BA7844D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7028BD"/>
    <w:multiLevelType w:val="multilevel"/>
    <w:tmpl w:val="8E527D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DA1F88"/>
    <w:multiLevelType w:val="hybridMultilevel"/>
    <w:tmpl w:val="0FB03030"/>
    <w:lvl w:ilvl="0" w:tplc="FF88AA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AC55EE"/>
    <w:multiLevelType w:val="hybridMultilevel"/>
    <w:tmpl w:val="C6427436"/>
    <w:lvl w:ilvl="0" w:tplc="EB467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905E4"/>
    <w:multiLevelType w:val="hybridMultilevel"/>
    <w:tmpl w:val="729E86E6"/>
    <w:lvl w:ilvl="0" w:tplc="336643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F167F"/>
    <w:multiLevelType w:val="multilevel"/>
    <w:tmpl w:val="658E60D8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212917"/>
    <w:multiLevelType w:val="hybridMultilevel"/>
    <w:tmpl w:val="1CFEBF22"/>
    <w:lvl w:ilvl="0" w:tplc="88B4D208">
      <w:numFmt w:val="bullet"/>
      <w:lvlText w:val="-"/>
      <w:lvlJc w:val="left"/>
      <w:pPr>
        <w:ind w:left="1428" w:hanging="360"/>
      </w:pPr>
      <w:rPr>
        <w:rFonts w:ascii="Calibri" w:eastAsia="Arial Unicode MS" w:hAnsi="Calibri" w:cs="Gautam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C964F4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4F9F3F81"/>
    <w:multiLevelType w:val="multilevel"/>
    <w:tmpl w:val="658E60D8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503EE7"/>
    <w:multiLevelType w:val="multilevel"/>
    <w:tmpl w:val="B382028C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8A44542"/>
    <w:multiLevelType w:val="hybridMultilevel"/>
    <w:tmpl w:val="9364D762"/>
    <w:lvl w:ilvl="0" w:tplc="83CCA52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102AC"/>
    <w:multiLevelType w:val="multilevel"/>
    <w:tmpl w:val="658E60D8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484619D"/>
    <w:multiLevelType w:val="hybridMultilevel"/>
    <w:tmpl w:val="29A88558"/>
    <w:lvl w:ilvl="0" w:tplc="F0A0AE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405A9"/>
    <w:multiLevelType w:val="hybridMultilevel"/>
    <w:tmpl w:val="FEE43F62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5" w15:restartNumberingAfterBreak="0">
    <w:nsid w:val="677D01F3"/>
    <w:multiLevelType w:val="hybridMultilevel"/>
    <w:tmpl w:val="F25443EE"/>
    <w:lvl w:ilvl="0" w:tplc="04FE01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780604"/>
    <w:multiLevelType w:val="hybridMultilevel"/>
    <w:tmpl w:val="B88C5E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4485C"/>
    <w:multiLevelType w:val="hybridMultilevel"/>
    <w:tmpl w:val="8E527D1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9F32A0"/>
    <w:multiLevelType w:val="hybridMultilevel"/>
    <w:tmpl w:val="CFA81016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F24BF8"/>
    <w:multiLevelType w:val="multilevel"/>
    <w:tmpl w:val="3B360F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CF4120"/>
    <w:multiLevelType w:val="hybridMultilevel"/>
    <w:tmpl w:val="3CD04A1A"/>
    <w:lvl w:ilvl="0" w:tplc="22EC02DE">
      <w:numFmt w:val="bullet"/>
      <w:lvlText w:val=""/>
      <w:lvlJc w:val="left"/>
      <w:pPr>
        <w:ind w:left="832" w:hanging="360"/>
      </w:pPr>
      <w:rPr>
        <w:w w:val="100"/>
        <w:lang w:val="it-IT" w:eastAsia="en-US" w:bidi="ar-SA"/>
      </w:rPr>
    </w:lvl>
    <w:lvl w:ilvl="1" w:tplc="4640722E">
      <w:numFmt w:val="bullet"/>
      <w:lvlText w:val="•"/>
      <w:lvlJc w:val="left"/>
      <w:pPr>
        <w:ind w:left="1778" w:hanging="360"/>
      </w:pPr>
      <w:rPr>
        <w:lang w:val="it-IT" w:eastAsia="en-US" w:bidi="ar-SA"/>
      </w:rPr>
    </w:lvl>
    <w:lvl w:ilvl="2" w:tplc="DD06C630">
      <w:numFmt w:val="bullet"/>
      <w:lvlText w:val="•"/>
      <w:lvlJc w:val="left"/>
      <w:pPr>
        <w:ind w:left="2717" w:hanging="360"/>
      </w:pPr>
      <w:rPr>
        <w:lang w:val="it-IT" w:eastAsia="en-US" w:bidi="ar-SA"/>
      </w:rPr>
    </w:lvl>
    <w:lvl w:ilvl="3" w:tplc="B7EA110C">
      <w:numFmt w:val="bullet"/>
      <w:lvlText w:val="•"/>
      <w:lvlJc w:val="left"/>
      <w:pPr>
        <w:ind w:left="3655" w:hanging="360"/>
      </w:pPr>
      <w:rPr>
        <w:lang w:val="it-IT" w:eastAsia="en-US" w:bidi="ar-SA"/>
      </w:rPr>
    </w:lvl>
    <w:lvl w:ilvl="4" w:tplc="377274A8">
      <w:numFmt w:val="bullet"/>
      <w:lvlText w:val="•"/>
      <w:lvlJc w:val="left"/>
      <w:pPr>
        <w:ind w:left="4594" w:hanging="360"/>
      </w:pPr>
      <w:rPr>
        <w:lang w:val="it-IT" w:eastAsia="en-US" w:bidi="ar-SA"/>
      </w:rPr>
    </w:lvl>
    <w:lvl w:ilvl="5" w:tplc="EF461994">
      <w:numFmt w:val="bullet"/>
      <w:lvlText w:val="•"/>
      <w:lvlJc w:val="left"/>
      <w:pPr>
        <w:ind w:left="5533" w:hanging="360"/>
      </w:pPr>
      <w:rPr>
        <w:lang w:val="it-IT" w:eastAsia="en-US" w:bidi="ar-SA"/>
      </w:rPr>
    </w:lvl>
    <w:lvl w:ilvl="6" w:tplc="8EEA07F6">
      <w:numFmt w:val="bullet"/>
      <w:lvlText w:val="•"/>
      <w:lvlJc w:val="left"/>
      <w:pPr>
        <w:ind w:left="6471" w:hanging="360"/>
      </w:pPr>
      <w:rPr>
        <w:lang w:val="it-IT" w:eastAsia="en-US" w:bidi="ar-SA"/>
      </w:rPr>
    </w:lvl>
    <w:lvl w:ilvl="7" w:tplc="E2BE4538">
      <w:numFmt w:val="bullet"/>
      <w:lvlText w:val="•"/>
      <w:lvlJc w:val="left"/>
      <w:pPr>
        <w:ind w:left="7410" w:hanging="360"/>
      </w:pPr>
      <w:rPr>
        <w:lang w:val="it-IT" w:eastAsia="en-US" w:bidi="ar-SA"/>
      </w:rPr>
    </w:lvl>
    <w:lvl w:ilvl="8" w:tplc="FFB0A324">
      <w:numFmt w:val="bullet"/>
      <w:lvlText w:val="•"/>
      <w:lvlJc w:val="left"/>
      <w:pPr>
        <w:ind w:left="8349" w:hanging="360"/>
      </w:pPr>
      <w:rPr>
        <w:lang w:val="it-IT" w:eastAsia="en-US" w:bidi="ar-SA"/>
      </w:rPr>
    </w:lvl>
  </w:abstractNum>
  <w:abstractNum w:abstractNumId="41" w15:restartNumberingAfterBreak="0">
    <w:nsid w:val="77ED0899"/>
    <w:multiLevelType w:val="hybridMultilevel"/>
    <w:tmpl w:val="1D828CA2"/>
    <w:lvl w:ilvl="0" w:tplc="E040B5C4">
      <w:start w:val="1"/>
      <w:numFmt w:val="none"/>
      <w:lvlText w:val="6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626E51"/>
    <w:multiLevelType w:val="hybridMultilevel"/>
    <w:tmpl w:val="E8687DC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9835AE1"/>
    <w:multiLevelType w:val="hybridMultilevel"/>
    <w:tmpl w:val="3E50F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520168">
    <w:abstractNumId w:val="7"/>
  </w:num>
  <w:num w:numId="2" w16cid:durableId="940187331">
    <w:abstractNumId w:val="2"/>
  </w:num>
  <w:num w:numId="3" w16cid:durableId="1956788575">
    <w:abstractNumId w:val="0"/>
  </w:num>
  <w:num w:numId="4" w16cid:durableId="552815275">
    <w:abstractNumId w:val="39"/>
  </w:num>
  <w:num w:numId="5" w16cid:durableId="1860662600">
    <w:abstractNumId w:val="29"/>
  </w:num>
  <w:num w:numId="6" w16cid:durableId="1742025044">
    <w:abstractNumId w:val="42"/>
  </w:num>
  <w:num w:numId="7" w16cid:durableId="1487549144">
    <w:abstractNumId w:val="32"/>
  </w:num>
  <w:num w:numId="8" w16cid:durableId="309406144">
    <w:abstractNumId w:val="12"/>
  </w:num>
  <w:num w:numId="9" w16cid:durableId="1777288042">
    <w:abstractNumId w:val="26"/>
  </w:num>
  <w:num w:numId="10" w16cid:durableId="1059205390">
    <w:abstractNumId w:val="17"/>
  </w:num>
  <w:num w:numId="11" w16cid:durableId="1256325492">
    <w:abstractNumId w:val="30"/>
  </w:num>
  <w:num w:numId="12" w16cid:durableId="1080179460">
    <w:abstractNumId w:val="41"/>
  </w:num>
  <w:num w:numId="13" w16cid:durableId="1048531844">
    <w:abstractNumId w:val="37"/>
  </w:num>
  <w:num w:numId="14" w16cid:durableId="214853212">
    <w:abstractNumId w:val="19"/>
  </w:num>
  <w:num w:numId="15" w16cid:durableId="1484472344">
    <w:abstractNumId w:val="6"/>
  </w:num>
  <w:num w:numId="16" w16cid:durableId="75636785">
    <w:abstractNumId w:val="22"/>
  </w:num>
  <w:num w:numId="17" w16cid:durableId="1941837292">
    <w:abstractNumId w:val="10"/>
  </w:num>
  <w:num w:numId="18" w16cid:durableId="875965329">
    <w:abstractNumId w:val="28"/>
  </w:num>
  <w:num w:numId="19" w16cid:durableId="518198943">
    <w:abstractNumId w:val="20"/>
  </w:num>
  <w:num w:numId="20" w16cid:durableId="1900361943">
    <w:abstractNumId w:val="16"/>
  </w:num>
  <w:num w:numId="21" w16cid:durableId="1853257007">
    <w:abstractNumId w:val="1"/>
  </w:num>
  <w:num w:numId="22" w16cid:durableId="1472287994">
    <w:abstractNumId w:val="8"/>
  </w:num>
  <w:num w:numId="23" w16cid:durableId="1650817300">
    <w:abstractNumId w:val="5"/>
  </w:num>
  <w:num w:numId="24" w16cid:durableId="16857002">
    <w:abstractNumId w:val="27"/>
  </w:num>
  <w:num w:numId="25" w16cid:durableId="2145656452">
    <w:abstractNumId w:val="13"/>
  </w:num>
  <w:num w:numId="26" w16cid:durableId="1794591227">
    <w:abstractNumId w:val="34"/>
  </w:num>
  <w:num w:numId="27" w16cid:durableId="78184687">
    <w:abstractNumId w:val="3"/>
  </w:num>
  <w:num w:numId="28" w16cid:durableId="2108040484">
    <w:abstractNumId w:val="38"/>
  </w:num>
  <w:num w:numId="29" w16cid:durableId="1835684341">
    <w:abstractNumId w:val="9"/>
  </w:num>
  <w:num w:numId="30" w16cid:durableId="1881554289">
    <w:abstractNumId w:val="4"/>
  </w:num>
  <w:num w:numId="31" w16cid:durableId="1573737087">
    <w:abstractNumId w:val="18"/>
  </w:num>
  <w:num w:numId="32" w16cid:durableId="674697347">
    <w:abstractNumId w:val="14"/>
  </w:num>
  <w:num w:numId="33" w16cid:durableId="2123960142">
    <w:abstractNumId w:val="24"/>
  </w:num>
  <w:num w:numId="34" w16cid:durableId="885991092">
    <w:abstractNumId w:val="25"/>
  </w:num>
  <w:num w:numId="35" w16cid:durableId="2048027008">
    <w:abstractNumId w:val="35"/>
  </w:num>
  <w:num w:numId="36" w16cid:durableId="244194487">
    <w:abstractNumId w:val="36"/>
  </w:num>
  <w:num w:numId="37" w16cid:durableId="481240893">
    <w:abstractNumId w:val="33"/>
  </w:num>
  <w:num w:numId="38" w16cid:durableId="1835873911">
    <w:abstractNumId w:val="21"/>
  </w:num>
  <w:num w:numId="39" w16cid:durableId="250630622">
    <w:abstractNumId w:val="23"/>
  </w:num>
  <w:num w:numId="40" w16cid:durableId="1901281329">
    <w:abstractNumId w:val="31"/>
  </w:num>
  <w:num w:numId="41" w16cid:durableId="1299870857">
    <w:abstractNumId w:val="43"/>
  </w:num>
  <w:num w:numId="42" w16cid:durableId="20866804">
    <w:abstractNumId w:val="11"/>
  </w:num>
  <w:num w:numId="43" w16cid:durableId="764614601">
    <w:abstractNumId w:val="40"/>
  </w:num>
  <w:num w:numId="44" w16cid:durableId="12708143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8F4"/>
    <w:rsid w:val="00000136"/>
    <w:rsid w:val="00000170"/>
    <w:rsid w:val="00000342"/>
    <w:rsid w:val="00000BE8"/>
    <w:rsid w:val="00000F60"/>
    <w:rsid w:val="00001C86"/>
    <w:rsid w:val="00001E1D"/>
    <w:rsid w:val="0000216D"/>
    <w:rsid w:val="00003DDE"/>
    <w:rsid w:val="00004F57"/>
    <w:rsid w:val="00004F94"/>
    <w:rsid w:val="0000662F"/>
    <w:rsid w:val="00006D56"/>
    <w:rsid w:val="000075BC"/>
    <w:rsid w:val="0001124E"/>
    <w:rsid w:val="0001388C"/>
    <w:rsid w:val="00014BD1"/>
    <w:rsid w:val="00014E90"/>
    <w:rsid w:val="000158D3"/>
    <w:rsid w:val="00015DC8"/>
    <w:rsid w:val="000161C3"/>
    <w:rsid w:val="00017BCC"/>
    <w:rsid w:val="00017E6B"/>
    <w:rsid w:val="0002167A"/>
    <w:rsid w:val="0002629B"/>
    <w:rsid w:val="00026407"/>
    <w:rsid w:val="00030775"/>
    <w:rsid w:val="000321F8"/>
    <w:rsid w:val="00033F11"/>
    <w:rsid w:val="00035C69"/>
    <w:rsid w:val="00037DE1"/>
    <w:rsid w:val="00040A29"/>
    <w:rsid w:val="00042708"/>
    <w:rsid w:val="00042BBF"/>
    <w:rsid w:val="00042C5D"/>
    <w:rsid w:val="0004301D"/>
    <w:rsid w:val="00043E22"/>
    <w:rsid w:val="0004433B"/>
    <w:rsid w:val="00044341"/>
    <w:rsid w:val="00044E9C"/>
    <w:rsid w:val="00045A05"/>
    <w:rsid w:val="00045BC1"/>
    <w:rsid w:val="00046052"/>
    <w:rsid w:val="0004675A"/>
    <w:rsid w:val="00047231"/>
    <w:rsid w:val="00050CAA"/>
    <w:rsid w:val="00052CD0"/>
    <w:rsid w:val="000538E3"/>
    <w:rsid w:val="00053E97"/>
    <w:rsid w:val="00054608"/>
    <w:rsid w:val="0005679F"/>
    <w:rsid w:val="0006085D"/>
    <w:rsid w:val="00062897"/>
    <w:rsid w:val="00062B75"/>
    <w:rsid w:val="00063212"/>
    <w:rsid w:val="000674DD"/>
    <w:rsid w:val="00067A25"/>
    <w:rsid w:val="00070EB3"/>
    <w:rsid w:val="00071B84"/>
    <w:rsid w:val="00072C4B"/>
    <w:rsid w:val="00072EA5"/>
    <w:rsid w:val="00075228"/>
    <w:rsid w:val="00075459"/>
    <w:rsid w:val="00075AB8"/>
    <w:rsid w:val="00075B3F"/>
    <w:rsid w:val="00076EB8"/>
    <w:rsid w:val="0007737F"/>
    <w:rsid w:val="00077D0B"/>
    <w:rsid w:val="000809D4"/>
    <w:rsid w:val="0008124E"/>
    <w:rsid w:val="000820BD"/>
    <w:rsid w:val="000853D1"/>
    <w:rsid w:val="00085653"/>
    <w:rsid w:val="00085828"/>
    <w:rsid w:val="00085C7D"/>
    <w:rsid w:val="00085D35"/>
    <w:rsid w:val="00090972"/>
    <w:rsid w:val="0009289B"/>
    <w:rsid w:val="00093DB7"/>
    <w:rsid w:val="00094AA0"/>
    <w:rsid w:val="0009509A"/>
    <w:rsid w:val="000A0F81"/>
    <w:rsid w:val="000A38B9"/>
    <w:rsid w:val="000A5A38"/>
    <w:rsid w:val="000B2F9A"/>
    <w:rsid w:val="000B778A"/>
    <w:rsid w:val="000C0AFD"/>
    <w:rsid w:val="000C4471"/>
    <w:rsid w:val="000C5943"/>
    <w:rsid w:val="000C5FEF"/>
    <w:rsid w:val="000C68F4"/>
    <w:rsid w:val="000C7E78"/>
    <w:rsid w:val="000D4AF5"/>
    <w:rsid w:val="000D597F"/>
    <w:rsid w:val="000E04A6"/>
    <w:rsid w:val="000E0B9A"/>
    <w:rsid w:val="000E11DA"/>
    <w:rsid w:val="000E39FB"/>
    <w:rsid w:val="000E561D"/>
    <w:rsid w:val="000E6A8C"/>
    <w:rsid w:val="000E7CCD"/>
    <w:rsid w:val="000F01CE"/>
    <w:rsid w:val="000F21CA"/>
    <w:rsid w:val="000F3C0B"/>
    <w:rsid w:val="000F4ABD"/>
    <w:rsid w:val="000F51B3"/>
    <w:rsid w:val="00100466"/>
    <w:rsid w:val="0010288A"/>
    <w:rsid w:val="00102C3A"/>
    <w:rsid w:val="00102F48"/>
    <w:rsid w:val="001034E6"/>
    <w:rsid w:val="001056C2"/>
    <w:rsid w:val="0011015E"/>
    <w:rsid w:val="0011309D"/>
    <w:rsid w:val="00115382"/>
    <w:rsid w:val="0011623A"/>
    <w:rsid w:val="00116C8A"/>
    <w:rsid w:val="0012012C"/>
    <w:rsid w:val="0012048B"/>
    <w:rsid w:val="0012061A"/>
    <w:rsid w:val="00121062"/>
    <w:rsid w:val="0012131D"/>
    <w:rsid w:val="0012404F"/>
    <w:rsid w:val="00124365"/>
    <w:rsid w:val="001243D3"/>
    <w:rsid w:val="001267D4"/>
    <w:rsid w:val="001276E1"/>
    <w:rsid w:val="00131C63"/>
    <w:rsid w:val="00132508"/>
    <w:rsid w:val="00132E2E"/>
    <w:rsid w:val="00133027"/>
    <w:rsid w:val="00134862"/>
    <w:rsid w:val="00134FBD"/>
    <w:rsid w:val="001363A0"/>
    <w:rsid w:val="00140047"/>
    <w:rsid w:val="001422D6"/>
    <w:rsid w:val="00142F72"/>
    <w:rsid w:val="00144770"/>
    <w:rsid w:val="001459B4"/>
    <w:rsid w:val="00147798"/>
    <w:rsid w:val="001508D2"/>
    <w:rsid w:val="00152E92"/>
    <w:rsid w:val="00153759"/>
    <w:rsid w:val="00153F84"/>
    <w:rsid w:val="00154592"/>
    <w:rsid w:val="00154EEA"/>
    <w:rsid w:val="0015537D"/>
    <w:rsid w:val="001557FC"/>
    <w:rsid w:val="00156269"/>
    <w:rsid w:val="00156669"/>
    <w:rsid w:val="001577E1"/>
    <w:rsid w:val="001578FE"/>
    <w:rsid w:val="00157CAD"/>
    <w:rsid w:val="001612B5"/>
    <w:rsid w:val="001623C1"/>
    <w:rsid w:val="00162E25"/>
    <w:rsid w:val="00165A97"/>
    <w:rsid w:val="0016781D"/>
    <w:rsid w:val="00172860"/>
    <w:rsid w:val="00173197"/>
    <w:rsid w:val="0017703D"/>
    <w:rsid w:val="00182D61"/>
    <w:rsid w:val="001839E3"/>
    <w:rsid w:val="00184A5D"/>
    <w:rsid w:val="0018672B"/>
    <w:rsid w:val="00186D81"/>
    <w:rsid w:val="00192819"/>
    <w:rsid w:val="001930FE"/>
    <w:rsid w:val="0019447C"/>
    <w:rsid w:val="00196A4C"/>
    <w:rsid w:val="00197891"/>
    <w:rsid w:val="001A023A"/>
    <w:rsid w:val="001A06C3"/>
    <w:rsid w:val="001A0C0A"/>
    <w:rsid w:val="001A2D8A"/>
    <w:rsid w:val="001A32EF"/>
    <w:rsid w:val="001A4635"/>
    <w:rsid w:val="001A4AD1"/>
    <w:rsid w:val="001A5BD1"/>
    <w:rsid w:val="001A6CA3"/>
    <w:rsid w:val="001A7350"/>
    <w:rsid w:val="001B39C4"/>
    <w:rsid w:val="001B57D5"/>
    <w:rsid w:val="001B5CE1"/>
    <w:rsid w:val="001B6EED"/>
    <w:rsid w:val="001B79D4"/>
    <w:rsid w:val="001B7D7C"/>
    <w:rsid w:val="001C053C"/>
    <w:rsid w:val="001C0C8E"/>
    <w:rsid w:val="001C4753"/>
    <w:rsid w:val="001C5D2B"/>
    <w:rsid w:val="001C735D"/>
    <w:rsid w:val="001D1E2A"/>
    <w:rsid w:val="001D20FC"/>
    <w:rsid w:val="001D23AE"/>
    <w:rsid w:val="001D2AE2"/>
    <w:rsid w:val="001D4D28"/>
    <w:rsid w:val="001D6255"/>
    <w:rsid w:val="001D6FFE"/>
    <w:rsid w:val="001E05F9"/>
    <w:rsid w:val="001E09BF"/>
    <w:rsid w:val="001E1C42"/>
    <w:rsid w:val="001E1D8F"/>
    <w:rsid w:val="001E34A2"/>
    <w:rsid w:val="001E402C"/>
    <w:rsid w:val="001E42D8"/>
    <w:rsid w:val="001E7A34"/>
    <w:rsid w:val="001F0308"/>
    <w:rsid w:val="001F6B61"/>
    <w:rsid w:val="001F6D52"/>
    <w:rsid w:val="0020046B"/>
    <w:rsid w:val="00200BBA"/>
    <w:rsid w:val="002010EE"/>
    <w:rsid w:val="002029BE"/>
    <w:rsid w:val="00203D34"/>
    <w:rsid w:val="00203E81"/>
    <w:rsid w:val="00205DC5"/>
    <w:rsid w:val="00210800"/>
    <w:rsid w:val="002109D4"/>
    <w:rsid w:val="0021202C"/>
    <w:rsid w:val="0021366D"/>
    <w:rsid w:val="00213C94"/>
    <w:rsid w:val="00213E95"/>
    <w:rsid w:val="00213F04"/>
    <w:rsid w:val="002158A7"/>
    <w:rsid w:val="002165EA"/>
    <w:rsid w:val="00217EE9"/>
    <w:rsid w:val="0022006B"/>
    <w:rsid w:val="002207CC"/>
    <w:rsid w:val="0022273A"/>
    <w:rsid w:val="002239A0"/>
    <w:rsid w:val="00226261"/>
    <w:rsid w:val="0022680E"/>
    <w:rsid w:val="0022745C"/>
    <w:rsid w:val="00233461"/>
    <w:rsid w:val="00234D0A"/>
    <w:rsid w:val="00235174"/>
    <w:rsid w:val="002365D1"/>
    <w:rsid w:val="00236C75"/>
    <w:rsid w:val="0023733B"/>
    <w:rsid w:val="0024122C"/>
    <w:rsid w:val="00241295"/>
    <w:rsid w:val="00243552"/>
    <w:rsid w:val="00252951"/>
    <w:rsid w:val="00253043"/>
    <w:rsid w:val="00255A45"/>
    <w:rsid w:val="00256D63"/>
    <w:rsid w:val="00257421"/>
    <w:rsid w:val="00257EE9"/>
    <w:rsid w:val="002610F2"/>
    <w:rsid w:val="0026119D"/>
    <w:rsid w:val="0026182F"/>
    <w:rsid w:val="002628EB"/>
    <w:rsid w:val="002648CF"/>
    <w:rsid w:val="002655D3"/>
    <w:rsid w:val="002664F4"/>
    <w:rsid w:val="002722A9"/>
    <w:rsid w:val="0027292D"/>
    <w:rsid w:val="00272E66"/>
    <w:rsid w:val="0027344C"/>
    <w:rsid w:val="002736EE"/>
    <w:rsid w:val="002739A1"/>
    <w:rsid w:val="002744D1"/>
    <w:rsid w:val="002762F5"/>
    <w:rsid w:val="0027690A"/>
    <w:rsid w:val="0027692D"/>
    <w:rsid w:val="002772B3"/>
    <w:rsid w:val="00277B0C"/>
    <w:rsid w:val="00280611"/>
    <w:rsid w:val="00282C9E"/>
    <w:rsid w:val="00290E6F"/>
    <w:rsid w:val="0029187A"/>
    <w:rsid w:val="00292B1F"/>
    <w:rsid w:val="00292D8B"/>
    <w:rsid w:val="00294064"/>
    <w:rsid w:val="00294D75"/>
    <w:rsid w:val="00297C02"/>
    <w:rsid w:val="002A0226"/>
    <w:rsid w:val="002A1D09"/>
    <w:rsid w:val="002A71D1"/>
    <w:rsid w:val="002A7B64"/>
    <w:rsid w:val="002A7E06"/>
    <w:rsid w:val="002A7E3E"/>
    <w:rsid w:val="002B0C4D"/>
    <w:rsid w:val="002B139D"/>
    <w:rsid w:val="002B373B"/>
    <w:rsid w:val="002B43F1"/>
    <w:rsid w:val="002B4696"/>
    <w:rsid w:val="002B5EE7"/>
    <w:rsid w:val="002C0255"/>
    <w:rsid w:val="002C27CE"/>
    <w:rsid w:val="002C3D85"/>
    <w:rsid w:val="002C4269"/>
    <w:rsid w:val="002C5DC9"/>
    <w:rsid w:val="002C686A"/>
    <w:rsid w:val="002C6C62"/>
    <w:rsid w:val="002C739E"/>
    <w:rsid w:val="002C7A81"/>
    <w:rsid w:val="002D1899"/>
    <w:rsid w:val="002D21AE"/>
    <w:rsid w:val="002D264D"/>
    <w:rsid w:val="002D3237"/>
    <w:rsid w:val="002D7E16"/>
    <w:rsid w:val="002E1540"/>
    <w:rsid w:val="002E68AF"/>
    <w:rsid w:val="002F236E"/>
    <w:rsid w:val="002F2C3F"/>
    <w:rsid w:val="002F401C"/>
    <w:rsid w:val="002F44BD"/>
    <w:rsid w:val="002F4504"/>
    <w:rsid w:val="002F4A59"/>
    <w:rsid w:val="002F59D4"/>
    <w:rsid w:val="002F7E64"/>
    <w:rsid w:val="00302CEF"/>
    <w:rsid w:val="003040A6"/>
    <w:rsid w:val="00306C32"/>
    <w:rsid w:val="0030707A"/>
    <w:rsid w:val="00310785"/>
    <w:rsid w:val="00310B02"/>
    <w:rsid w:val="00311C2F"/>
    <w:rsid w:val="003129FB"/>
    <w:rsid w:val="00313819"/>
    <w:rsid w:val="00313E20"/>
    <w:rsid w:val="0031467D"/>
    <w:rsid w:val="003157CD"/>
    <w:rsid w:val="00316F7E"/>
    <w:rsid w:val="0031796B"/>
    <w:rsid w:val="003227AC"/>
    <w:rsid w:val="00322F6C"/>
    <w:rsid w:val="0032340E"/>
    <w:rsid w:val="00323C3E"/>
    <w:rsid w:val="00323FC0"/>
    <w:rsid w:val="00324009"/>
    <w:rsid w:val="003247A0"/>
    <w:rsid w:val="0033157F"/>
    <w:rsid w:val="00332043"/>
    <w:rsid w:val="003325C6"/>
    <w:rsid w:val="00333FA3"/>
    <w:rsid w:val="003356AC"/>
    <w:rsid w:val="003356F7"/>
    <w:rsid w:val="00337BCE"/>
    <w:rsid w:val="00341675"/>
    <w:rsid w:val="003424FA"/>
    <w:rsid w:val="00342CC0"/>
    <w:rsid w:val="00345E8E"/>
    <w:rsid w:val="003465D3"/>
    <w:rsid w:val="003530E1"/>
    <w:rsid w:val="003543E2"/>
    <w:rsid w:val="00355476"/>
    <w:rsid w:val="003623F9"/>
    <w:rsid w:val="0036276A"/>
    <w:rsid w:val="00363C10"/>
    <w:rsid w:val="00363D9A"/>
    <w:rsid w:val="0036553B"/>
    <w:rsid w:val="003658B4"/>
    <w:rsid w:val="00371933"/>
    <w:rsid w:val="0037198A"/>
    <w:rsid w:val="00373959"/>
    <w:rsid w:val="00376DFD"/>
    <w:rsid w:val="00377B39"/>
    <w:rsid w:val="00381866"/>
    <w:rsid w:val="00381A8E"/>
    <w:rsid w:val="00382941"/>
    <w:rsid w:val="00383B90"/>
    <w:rsid w:val="00384245"/>
    <w:rsid w:val="0038648F"/>
    <w:rsid w:val="00390F1B"/>
    <w:rsid w:val="00392BBA"/>
    <w:rsid w:val="00392DAD"/>
    <w:rsid w:val="00395820"/>
    <w:rsid w:val="00396F31"/>
    <w:rsid w:val="00397466"/>
    <w:rsid w:val="003A0059"/>
    <w:rsid w:val="003A02A5"/>
    <w:rsid w:val="003A1D43"/>
    <w:rsid w:val="003A2E59"/>
    <w:rsid w:val="003A63EC"/>
    <w:rsid w:val="003A6908"/>
    <w:rsid w:val="003B03A5"/>
    <w:rsid w:val="003B0995"/>
    <w:rsid w:val="003B2D70"/>
    <w:rsid w:val="003B35F5"/>
    <w:rsid w:val="003C0956"/>
    <w:rsid w:val="003C0C99"/>
    <w:rsid w:val="003C189C"/>
    <w:rsid w:val="003C291F"/>
    <w:rsid w:val="003C3BE4"/>
    <w:rsid w:val="003C48F4"/>
    <w:rsid w:val="003C6923"/>
    <w:rsid w:val="003C71DC"/>
    <w:rsid w:val="003C73CE"/>
    <w:rsid w:val="003C7B99"/>
    <w:rsid w:val="003D0F4B"/>
    <w:rsid w:val="003D2586"/>
    <w:rsid w:val="003D2EB6"/>
    <w:rsid w:val="003D74BA"/>
    <w:rsid w:val="003D7FF9"/>
    <w:rsid w:val="003E00F0"/>
    <w:rsid w:val="003E165E"/>
    <w:rsid w:val="003E1C32"/>
    <w:rsid w:val="003E2217"/>
    <w:rsid w:val="003E6820"/>
    <w:rsid w:val="003E6C2B"/>
    <w:rsid w:val="003E7A7F"/>
    <w:rsid w:val="003E7FFE"/>
    <w:rsid w:val="003F05EE"/>
    <w:rsid w:val="003F07E5"/>
    <w:rsid w:val="003F2E36"/>
    <w:rsid w:val="003F55EB"/>
    <w:rsid w:val="00401526"/>
    <w:rsid w:val="00401A4A"/>
    <w:rsid w:val="004041D2"/>
    <w:rsid w:val="004045AB"/>
    <w:rsid w:val="00404C30"/>
    <w:rsid w:val="0040575C"/>
    <w:rsid w:val="004062A5"/>
    <w:rsid w:val="00407335"/>
    <w:rsid w:val="004144FD"/>
    <w:rsid w:val="00415428"/>
    <w:rsid w:val="0041545A"/>
    <w:rsid w:val="0041550D"/>
    <w:rsid w:val="00416B27"/>
    <w:rsid w:val="00416CF0"/>
    <w:rsid w:val="00423300"/>
    <w:rsid w:val="00423DCD"/>
    <w:rsid w:val="00423F4C"/>
    <w:rsid w:val="004241E7"/>
    <w:rsid w:val="004249AF"/>
    <w:rsid w:val="00426410"/>
    <w:rsid w:val="00426C41"/>
    <w:rsid w:val="00432E1A"/>
    <w:rsid w:val="00434111"/>
    <w:rsid w:val="00436608"/>
    <w:rsid w:val="00436C69"/>
    <w:rsid w:val="0044088F"/>
    <w:rsid w:val="00442CC2"/>
    <w:rsid w:val="0044305A"/>
    <w:rsid w:val="0044321A"/>
    <w:rsid w:val="00443D7D"/>
    <w:rsid w:val="0044487B"/>
    <w:rsid w:val="00444D3B"/>
    <w:rsid w:val="00444E93"/>
    <w:rsid w:val="00446562"/>
    <w:rsid w:val="0044674A"/>
    <w:rsid w:val="00450151"/>
    <w:rsid w:val="00450950"/>
    <w:rsid w:val="00450C31"/>
    <w:rsid w:val="00452F47"/>
    <w:rsid w:val="004577DD"/>
    <w:rsid w:val="00461ABF"/>
    <w:rsid w:val="00463FB8"/>
    <w:rsid w:val="00464C13"/>
    <w:rsid w:val="004656D9"/>
    <w:rsid w:val="0046586B"/>
    <w:rsid w:val="004661A7"/>
    <w:rsid w:val="00467921"/>
    <w:rsid w:val="00473810"/>
    <w:rsid w:val="00473D99"/>
    <w:rsid w:val="00474155"/>
    <w:rsid w:val="004742DC"/>
    <w:rsid w:val="004761EF"/>
    <w:rsid w:val="00476A61"/>
    <w:rsid w:val="00476B27"/>
    <w:rsid w:val="00482013"/>
    <w:rsid w:val="00485E1F"/>
    <w:rsid w:val="0049051F"/>
    <w:rsid w:val="00491525"/>
    <w:rsid w:val="004927AF"/>
    <w:rsid w:val="00493B15"/>
    <w:rsid w:val="004953A1"/>
    <w:rsid w:val="004962E5"/>
    <w:rsid w:val="00496F79"/>
    <w:rsid w:val="00497D8F"/>
    <w:rsid w:val="004A47D8"/>
    <w:rsid w:val="004B06EA"/>
    <w:rsid w:val="004B090F"/>
    <w:rsid w:val="004B275C"/>
    <w:rsid w:val="004B4230"/>
    <w:rsid w:val="004B4648"/>
    <w:rsid w:val="004B5431"/>
    <w:rsid w:val="004B54E4"/>
    <w:rsid w:val="004B6D20"/>
    <w:rsid w:val="004C3899"/>
    <w:rsid w:val="004C3A45"/>
    <w:rsid w:val="004C3EBB"/>
    <w:rsid w:val="004C539C"/>
    <w:rsid w:val="004D0B40"/>
    <w:rsid w:val="004D2296"/>
    <w:rsid w:val="004D2C04"/>
    <w:rsid w:val="004D334F"/>
    <w:rsid w:val="004D37E9"/>
    <w:rsid w:val="004D47CF"/>
    <w:rsid w:val="004D49C0"/>
    <w:rsid w:val="004D4FAD"/>
    <w:rsid w:val="004D5FEF"/>
    <w:rsid w:val="004E0180"/>
    <w:rsid w:val="004E13CC"/>
    <w:rsid w:val="004E1ECC"/>
    <w:rsid w:val="004E39D3"/>
    <w:rsid w:val="004E3A65"/>
    <w:rsid w:val="004E4AB5"/>
    <w:rsid w:val="004E5FEC"/>
    <w:rsid w:val="004E6073"/>
    <w:rsid w:val="004F000B"/>
    <w:rsid w:val="004F0566"/>
    <w:rsid w:val="004F09D8"/>
    <w:rsid w:val="004F1FD6"/>
    <w:rsid w:val="004F2A28"/>
    <w:rsid w:val="004F2D83"/>
    <w:rsid w:val="004F30C7"/>
    <w:rsid w:val="004F6B35"/>
    <w:rsid w:val="004F70B3"/>
    <w:rsid w:val="004F7AFA"/>
    <w:rsid w:val="00502CE6"/>
    <w:rsid w:val="00503256"/>
    <w:rsid w:val="00503CCD"/>
    <w:rsid w:val="005055E1"/>
    <w:rsid w:val="00510F75"/>
    <w:rsid w:val="00512013"/>
    <w:rsid w:val="00512570"/>
    <w:rsid w:val="005152C5"/>
    <w:rsid w:val="0051698B"/>
    <w:rsid w:val="005244A1"/>
    <w:rsid w:val="005246B9"/>
    <w:rsid w:val="005246FD"/>
    <w:rsid w:val="00525003"/>
    <w:rsid w:val="00526366"/>
    <w:rsid w:val="005279C6"/>
    <w:rsid w:val="00530D01"/>
    <w:rsid w:val="00534DA9"/>
    <w:rsid w:val="00534DB8"/>
    <w:rsid w:val="0053545B"/>
    <w:rsid w:val="0053671F"/>
    <w:rsid w:val="00536775"/>
    <w:rsid w:val="0053781B"/>
    <w:rsid w:val="00540EEC"/>
    <w:rsid w:val="00541ADA"/>
    <w:rsid w:val="00541E96"/>
    <w:rsid w:val="00542191"/>
    <w:rsid w:val="00542CBB"/>
    <w:rsid w:val="00552231"/>
    <w:rsid w:val="00552AB1"/>
    <w:rsid w:val="00553188"/>
    <w:rsid w:val="0055522D"/>
    <w:rsid w:val="00555521"/>
    <w:rsid w:val="00556402"/>
    <w:rsid w:val="00563151"/>
    <w:rsid w:val="00563606"/>
    <w:rsid w:val="00563E16"/>
    <w:rsid w:val="005654EC"/>
    <w:rsid w:val="005659E7"/>
    <w:rsid w:val="0056749E"/>
    <w:rsid w:val="00570562"/>
    <w:rsid w:val="005751B6"/>
    <w:rsid w:val="00576E73"/>
    <w:rsid w:val="005776BE"/>
    <w:rsid w:val="00583BB7"/>
    <w:rsid w:val="00584228"/>
    <w:rsid w:val="00586148"/>
    <w:rsid w:val="00587345"/>
    <w:rsid w:val="005910A7"/>
    <w:rsid w:val="00591E22"/>
    <w:rsid w:val="0059242D"/>
    <w:rsid w:val="005928BC"/>
    <w:rsid w:val="005930CA"/>
    <w:rsid w:val="005931C4"/>
    <w:rsid w:val="00593B1B"/>
    <w:rsid w:val="005949D7"/>
    <w:rsid w:val="00594E33"/>
    <w:rsid w:val="00594F1F"/>
    <w:rsid w:val="005964D6"/>
    <w:rsid w:val="00597209"/>
    <w:rsid w:val="005976A6"/>
    <w:rsid w:val="00597CC5"/>
    <w:rsid w:val="005A294E"/>
    <w:rsid w:val="005B1C58"/>
    <w:rsid w:val="005B2094"/>
    <w:rsid w:val="005B2BAD"/>
    <w:rsid w:val="005B36A1"/>
    <w:rsid w:val="005B40D9"/>
    <w:rsid w:val="005B44A6"/>
    <w:rsid w:val="005B49BB"/>
    <w:rsid w:val="005C0A4B"/>
    <w:rsid w:val="005C1FB1"/>
    <w:rsid w:val="005C312D"/>
    <w:rsid w:val="005C425B"/>
    <w:rsid w:val="005C5553"/>
    <w:rsid w:val="005C55C0"/>
    <w:rsid w:val="005C5688"/>
    <w:rsid w:val="005C625E"/>
    <w:rsid w:val="005D0235"/>
    <w:rsid w:val="005D0A55"/>
    <w:rsid w:val="005D22CB"/>
    <w:rsid w:val="005D728E"/>
    <w:rsid w:val="005D751F"/>
    <w:rsid w:val="005E0646"/>
    <w:rsid w:val="005E10C7"/>
    <w:rsid w:val="005E1713"/>
    <w:rsid w:val="005E2BD6"/>
    <w:rsid w:val="005E4707"/>
    <w:rsid w:val="005E498F"/>
    <w:rsid w:val="005E541D"/>
    <w:rsid w:val="005E71BE"/>
    <w:rsid w:val="005E78AE"/>
    <w:rsid w:val="005E7D28"/>
    <w:rsid w:val="005F0E09"/>
    <w:rsid w:val="005F15BB"/>
    <w:rsid w:val="005F2843"/>
    <w:rsid w:val="005F315F"/>
    <w:rsid w:val="005F4E38"/>
    <w:rsid w:val="005F5980"/>
    <w:rsid w:val="005F62E1"/>
    <w:rsid w:val="005F6347"/>
    <w:rsid w:val="00603094"/>
    <w:rsid w:val="006031F7"/>
    <w:rsid w:val="0060462D"/>
    <w:rsid w:val="00604714"/>
    <w:rsid w:val="00605D56"/>
    <w:rsid w:val="00605EC5"/>
    <w:rsid w:val="00606144"/>
    <w:rsid w:val="00606554"/>
    <w:rsid w:val="0060667A"/>
    <w:rsid w:val="0060710D"/>
    <w:rsid w:val="00612C41"/>
    <w:rsid w:val="006133EB"/>
    <w:rsid w:val="00613CF0"/>
    <w:rsid w:val="0061528A"/>
    <w:rsid w:val="00616911"/>
    <w:rsid w:val="00616D6F"/>
    <w:rsid w:val="0061781A"/>
    <w:rsid w:val="006237CF"/>
    <w:rsid w:val="00623B5D"/>
    <w:rsid w:val="0063099E"/>
    <w:rsid w:val="00630F4D"/>
    <w:rsid w:val="0063154C"/>
    <w:rsid w:val="00631F7E"/>
    <w:rsid w:val="006327B9"/>
    <w:rsid w:val="00633D08"/>
    <w:rsid w:val="006343AA"/>
    <w:rsid w:val="00634D78"/>
    <w:rsid w:val="0063699C"/>
    <w:rsid w:val="00640B40"/>
    <w:rsid w:val="00645233"/>
    <w:rsid w:val="00647225"/>
    <w:rsid w:val="006472A2"/>
    <w:rsid w:val="006524C5"/>
    <w:rsid w:val="00652A05"/>
    <w:rsid w:val="006539E7"/>
    <w:rsid w:val="00655120"/>
    <w:rsid w:val="006555E5"/>
    <w:rsid w:val="00656D4F"/>
    <w:rsid w:val="006570C7"/>
    <w:rsid w:val="00661315"/>
    <w:rsid w:val="00663CB4"/>
    <w:rsid w:val="006642EF"/>
    <w:rsid w:val="00664940"/>
    <w:rsid w:val="00664E38"/>
    <w:rsid w:val="00666AAC"/>
    <w:rsid w:val="006703A7"/>
    <w:rsid w:val="006704CE"/>
    <w:rsid w:val="00671AB1"/>
    <w:rsid w:val="0067311D"/>
    <w:rsid w:val="006744C7"/>
    <w:rsid w:val="006750A8"/>
    <w:rsid w:val="006756DB"/>
    <w:rsid w:val="00675CD7"/>
    <w:rsid w:val="00677934"/>
    <w:rsid w:val="00677D91"/>
    <w:rsid w:val="0068027D"/>
    <w:rsid w:val="00680F97"/>
    <w:rsid w:val="006818D4"/>
    <w:rsid w:val="0068394F"/>
    <w:rsid w:val="00684B9D"/>
    <w:rsid w:val="006854AE"/>
    <w:rsid w:val="0069222F"/>
    <w:rsid w:val="00694402"/>
    <w:rsid w:val="00695D13"/>
    <w:rsid w:val="00695E00"/>
    <w:rsid w:val="00697A94"/>
    <w:rsid w:val="006A0EBA"/>
    <w:rsid w:val="006A1D1A"/>
    <w:rsid w:val="006A28B6"/>
    <w:rsid w:val="006A4DBB"/>
    <w:rsid w:val="006A70A9"/>
    <w:rsid w:val="006B0ABD"/>
    <w:rsid w:val="006B2669"/>
    <w:rsid w:val="006B2D47"/>
    <w:rsid w:val="006B42FF"/>
    <w:rsid w:val="006B5DE2"/>
    <w:rsid w:val="006B629E"/>
    <w:rsid w:val="006B666A"/>
    <w:rsid w:val="006B6E51"/>
    <w:rsid w:val="006C0469"/>
    <w:rsid w:val="006C4747"/>
    <w:rsid w:val="006C54A3"/>
    <w:rsid w:val="006C62B9"/>
    <w:rsid w:val="006C79FD"/>
    <w:rsid w:val="006D1033"/>
    <w:rsid w:val="006D16AF"/>
    <w:rsid w:val="006D24FA"/>
    <w:rsid w:val="006D2B18"/>
    <w:rsid w:val="006D4FAC"/>
    <w:rsid w:val="006D538F"/>
    <w:rsid w:val="006D6A36"/>
    <w:rsid w:val="006E002E"/>
    <w:rsid w:val="006E1B0B"/>
    <w:rsid w:val="006E74B3"/>
    <w:rsid w:val="006F58D1"/>
    <w:rsid w:val="006F66DA"/>
    <w:rsid w:val="006F7534"/>
    <w:rsid w:val="006F7569"/>
    <w:rsid w:val="007006BC"/>
    <w:rsid w:val="00700DF4"/>
    <w:rsid w:val="0070117A"/>
    <w:rsid w:val="007045CB"/>
    <w:rsid w:val="00705BFC"/>
    <w:rsid w:val="00705EBC"/>
    <w:rsid w:val="00706196"/>
    <w:rsid w:val="00707ECF"/>
    <w:rsid w:val="00710B17"/>
    <w:rsid w:val="00710C9C"/>
    <w:rsid w:val="00711292"/>
    <w:rsid w:val="00713011"/>
    <w:rsid w:val="00713488"/>
    <w:rsid w:val="00713F2A"/>
    <w:rsid w:val="00716363"/>
    <w:rsid w:val="00716411"/>
    <w:rsid w:val="007171DA"/>
    <w:rsid w:val="0072027A"/>
    <w:rsid w:val="00721C39"/>
    <w:rsid w:val="00722BB6"/>
    <w:rsid w:val="00723277"/>
    <w:rsid w:val="0072496B"/>
    <w:rsid w:val="00724D0C"/>
    <w:rsid w:val="00725106"/>
    <w:rsid w:val="00725DDA"/>
    <w:rsid w:val="00726680"/>
    <w:rsid w:val="00731501"/>
    <w:rsid w:val="00732D9A"/>
    <w:rsid w:val="00740DD2"/>
    <w:rsid w:val="00741D65"/>
    <w:rsid w:val="00741FB0"/>
    <w:rsid w:val="007448EC"/>
    <w:rsid w:val="007449AF"/>
    <w:rsid w:val="00751116"/>
    <w:rsid w:val="00752281"/>
    <w:rsid w:val="0075343F"/>
    <w:rsid w:val="0075394A"/>
    <w:rsid w:val="00754BDC"/>
    <w:rsid w:val="00755465"/>
    <w:rsid w:val="00755B0D"/>
    <w:rsid w:val="007567EC"/>
    <w:rsid w:val="0075728B"/>
    <w:rsid w:val="007575D3"/>
    <w:rsid w:val="00757AC6"/>
    <w:rsid w:val="00763035"/>
    <w:rsid w:val="00763599"/>
    <w:rsid w:val="00763658"/>
    <w:rsid w:val="0076366B"/>
    <w:rsid w:val="00767724"/>
    <w:rsid w:val="007677CA"/>
    <w:rsid w:val="00773CBA"/>
    <w:rsid w:val="00774382"/>
    <w:rsid w:val="007757A1"/>
    <w:rsid w:val="007765E1"/>
    <w:rsid w:val="007772F4"/>
    <w:rsid w:val="007777FC"/>
    <w:rsid w:val="00780175"/>
    <w:rsid w:val="00780F45"/>
    <w:rsid w:val="0078116F"/>
    <w:rsid w:val="007818EB"/>
    <w:rsid w:val="007849D3"/>
    <w:rsid w:val="00784D5B"/>
    <w:rsid w:val="0079007E"/>
    <w:rsid w:val="00790ECB"/>
    <w:rsid w:val="0079172B"/>
    <w:rsid w:val="007939D3"/>
    <w:rsid w:val="00796DF8"/>
    <w:rsid w:val="007A253C"/>
    <w:rsid w:val="007A25F1"/>
    <w:rsid w:val="007A2622"/>
    <w:rsid w:val="007A2671"/>
    <w:rsid w:val="007A2E92"/>
    <w:rsid w:val="007A5380"/>
    <w:rsid w:val="007A66E3"/>
    <w:rsid w:val="007A6B75"/>
    <w:rsid w:val="007A7F90"/>
    <w:rsid w:val="007B1099"/>
    <w:rsid w:val="007B2642"/>
    <w:rsid w:val="007B313D"/>
    <w:rsid w:val="007B38E7"/>
    <w:rsid w:val="007B3B2F"/>
    <w:rsid w:val="007B43FD"/>
    <w:rsid w:val="007B5F59"/>
    <w:rsid w:val="007B658D"/>
    <w:rsid w:val="007C228D"/>
    <w:rsid w:val="007C37EA"/>
    <w:rsid w:val="007C64FC"/>
    <w:rsid w:val="007C680F"/>
    <w:rsid w:val="007C7839"/>
    <w:rsid w:val="007D02FE"/>
    <w:rsid w:val="007D153E"/>
    <w:rsid w:val="007D24EA"/>
    <w:rsid w:val="007D2AFC"/>
    <w:rsid w:val="007D360B"/>
    <w:rsid w:val="007D6741"/>
    <w:rsid w:val="007D77DF"/>
    <w:rsid w:val="007E0A90"/>
    <w:rsid w:val="007E10BD"/>
    <w:rsid w:val="007E2931"/>
    <w:rsid w:val="007E33A5"/>
    <w:rsid w:val="007E6060"/>
    <w:rsid w:val="007E6443"/>
    <w:rsid w:val="007E67B9"/>
    <w:rsid w:val="007E6F52"/>
    <w:rsid w:val="007F15AF"/>
    <w:rsid w:val="007F2357"/>
    <w:rsid w:val="007F3884"/>
    <w:rsid w:val="007F5FF5"/>
    <w:rsid w:val="007F7482"/>
    <w:rsid w:val="0080009F"/>
    <w:rsid w:val="00802956"/>
    <w:rsid w:val="00804564"/>
    <w:rsid w:val="008055E6"/>
    <w:rsid w:val="008056F7"/>
    <w:rsid w:val="008076F2"/>
    <w:rsid w:val="00811A65"/>
    <w:rsid w:val="00812BF7"/>
    <w:rsid w:val="00813190"/>
    <w:rsid w:val="008135C0"/>
    <w:rsid w:val="00813EA2"/>
    <w:rsid w:val="00816F69"/>
    <w:rsid w:val="00816FD3"/>
    <w:rsid w:val="008174EE"/>
    <w:rsid w:val="00820145"/>
    <w:rsid w:val="00822927"/>
    <w:rsid w:val="008230EA"/>
    <w:rsid w:val="0082536B"/>
    <w:rsid w:val="0082619B"/>
    <w:rsid w:val="00830326"/>
    <w:rsid w:val="008321FF"/>
    <w:rsid w:val="00832D53"/>
    <w:rsid w:val="00835338"/>
    <w:rsid w:val="0083546D"/>
    <w:rsid w:val="00835DA2"/>
    <w:rsid w:val="00836D8C"/>
    <w:rsid w:val="00837BA6"/>
    <w:rsid w:val="00842E0A"/>
    <w:rsid w:val="00843417"/>
    <w:rsid w:val="00843A41"/>
    <w:rsid w:val="00844588"/>
    <w:rsid w:val="00844B9F"/>
    <w:rsid w:val="0084508B"/>
    <w:rsid w:val="00845759"/>
    <w:rsid w:val="00850298"/>
    <w:rsid w:val="0085189E"/>
    <w:rsid w:val="00852C9F"/>
    <w:rsid w:val="0085695D"/>
    <w:rsid w:val="00857769"/>
    <w:rsid w:val="00857C51"/>
    <w:rsid w:val="00860ED5"/>
    <w:rsid w:val="00862455"/>
    <w:rsid w:val="00865E50"/>
    <w:rsid w:val="00866F04"/>
    <w:rsid w:val="00870307"/>
    <w:rsid w:val="00871774"/>
    <w:rsid w:val="00873571"/>
    <w:rsid w:val="0087363A"/>
    <w:rsid w:val="00873EAA"/>
    <w:rsid w:val="0087416F"/>
    <w:rsid w:val="00876562"/>
    <w:rsid w:val="00876DF8"/>
    <w:rsid w:val="00877132"/>
    <w:rsid w:val="00877BE5"/>
    <w:rsid w:val="00881503"/>
    <w:rsid w:val="00882B08"/>
    <w:rsid w:val="008842B4"/>
    <w:rsid w:val="00884855"/>
    <w:rsid w:val="00885C48"/>
    <w:rsid w:val="00885FAF"/>
    <w:rsid w:val="00886991"/>
    <w:rsid w:val="00891A14"/>
    <w:rsid w:val="00891E89"/>
    <w:rsid w:val="00892108"/>
    <w:rsid w:val="0089282F"/>
    <w:rsid w:val="00892EFE"/>
    <w:rsid w:val="00893DE2"/>
    <w:rsid w:val="00893E14"/>
    <w:rsid w:val="00895CE3"/>
    <w:rsid w:val="00896B49"/>
    <w:rsid w:val="0089784C"/>
    <w:rsid w:val="008A337C"/>
    <w:rsid w:val="008A40FF"/>
    <w:rsid w:val="008A4454"/>
    <w:rsid w:val="008A490B"/>
    <w:rsid w:val="008A66B7"/>
    <w:rsid w:val="008A7CB4"/>
    <w:rsid w:val="008B0214"/>
    <w:rsid w:val="008B0A00"/>
    <w:rsid w:val="008B1E06"/>
    <w:rsid w:val="008B1E85"/>
    <w:rsid w:val="008B42AC"/>
    <w:rsid w:val="008B5618"/>
    <w:rsid w:val="008B7233"/>
    <w:rsid w:val="008B7449"/>
    <w:rsid w:val="008B7610"/>
    <w:rsid w:val="008C08D9"/>
    <w:rsid w:val="008C149B"/>
    <w:rsid w:val="008C4AB2"/>
    <w:rsid w:val="008C5309"/>
    <w:rsid w:val="008C6244"/>
    <w:rsid w:val="008C756E"/>
    <w:rsid w:val="008D0058"/>
    <w:rsid w:val="008D02CF"/>
    <w:rsid w:val="008D0AC7"/>
    <w:rsid w:val="008D2F59"/>
    <w:rsid w:val="008D4449"/>
    <w:rsid w:val="008E1A07"/>
    <w:rsid w:val="008E1D40"/>
    <w:rsid w:val="008E2121"/>
    <w:rsid w:val="008E292F"/>
    <w:rsid w:val="008E3B5C"/>
    <w:rsid w:val="008E5038"/>
    <w:rsid w:val="008E79FE"/>
    <w:rsid w:val="008F071C"/>
    <w:rsid w:val="008F3971"/>
    <w:rsid w:val="008F62CD"/>
    <w:rsid w:val="008F65A9"/>
    <w:rsid w:val="008F6D65"/>
    <w:rsid w:val="009007F2"/>
    <w:rsid w:val="00900B58"/>
    <w:rsid w:val="0090442F"/>
    <w:rsid w:val="00904A0C"/>
    <w:rsid w:val="00905710"/>
    <w:rsid w:val="00907807"/>
    <w:rsid w:val="00910399"/>
    <w:rsid w:val="0091094E"/>
    <w:rsid w:val="00911771"/>
    <w:rsid w:val="00911F9A"/>
    <w:rsid w:val="00915A37"/>
    <w:rsid w:val="00915E77"/>
    <w:rsid w:val="0091676D"/>
    <w:rsid w:val="00916D1E"/>
    <w:rsid w:val="009226D7"/>
    <w:rsid w:val="009230A8"/>
    <w:rsid w:val="009238A5"/>
    <w:rsid w:val="00924408"/>
    <w:rsid w:val="00924D14"/>
    <w:rsid w:val="00925070"/>
    <w:rsid w:val="009253F3"/>
    <w:rsid w:val="00926827"/>
    <w:rsid w:val="00930F9C"/>
    <w:rsid w:val="00931152"/>
    <w:rsid w:val="00931D6E"/>
    <w:rsid w:val="009327C2"/>
    <w:rsid w:val="00933F79"/>
    <w:rsid w:val="00933FA2"/>
    <w:rsid w:val="00941C97"/>
    <w:rsid w:val="009436CD"/>
    <w:rsid w:val="009442B9"/>
    <w:rsid w:val="009442F9"/>
    <w:rsid w:val="00944D93"/>
    <w:rsid w:val="00946325"/>
    <w:rsid w:val="00947DAB"/>
    <w:rsid w:val="009529D7"/>
    <w:rsid w:val="00952ABE"/>
    <w:rsid w:val="00955BA7"/>
    <w:rsid w:val="00956752"/>
    <w:rsid w:val="009577C4"/>
    <w:rsid w:val="00960F2F"/>
    <w:rsid w:val="00963B23"/>
    <w:rsid w:val="00963CAD"/>
    <w:rsid w:val="009649B8"/>
    <w:rsid w:val="00964BE8"/>
    <w:rsid w:val="00964F60"/>
    <w:rsid w:val="00965D3E"/>
    <w:rsid w:val="00966ABB"/>
    <w:rsid w:val="00967DD7"/>
    <w:rsid w:val="00967F2A"/>
    <w:rsid w:val="00970606"/>
    <w:rsid w:val="009712D8"/>
    <w:rsid w:val="00975087"/>
    <w:rsid w:val="00975A5A"/>
    <w:rsid w:val="00976149"/>
    <w:rsid w:val="009766D2"/>
    <w:rsid w:val="009778B3"/>
    <w:rsid w:val="00980EB0"/>
    <w:rsid w:val="00982F56"/>
    <w:rsid w:val="0098344D"/>
    <w:rsid w:val="00983BE6"/>
    <w:rsid w:val="009841AC"/>
    <w:rsid w:val="00984B3A"/>
    <w:rsid w:val="00985BFB"/>
    <w:rsid w:val="00986043"/>
    <w:rsid w:val="00986522"/>
    <w:rsid w:val="009872EF"/>
    <w:rsid w:val="009909E6"/>
    <w:rsid w:val="00990EAB"/>
    <w:rsid w:val="009925FA"/>
    <w:rsid w:val="00992F1A"/>
    <w:rsid w:val="009931CD"/>
    <w:rsid w:val="00993C86"/>
    <w:rsid w:val="009954C1"/>
    <w:rsid w:val="00995791"/>
    <w:rsid w:val="00996A4A"/>
    <w:rsid w:val="009A1FBB"/>
    <w:rsid w:val="009A5652"/>
    <w:rsid w:val="009B05A8"/>
    <w:rsid w:val="009B0734"/>
    <w:rsid w:val="009B14D0"/>
    <w:rsid w:val="009B2112"/>
    <w:rsid w:val="009B4919"/>
    <w:rsid w:val="009B4F99"/>
    <w:rsid w:val="009B5279"/>
    <w:rsid w:val="009B5B2D"/>
    <w:rsid w:val="009B5B34"/>
    <w:rsid w:val="009B6F4D"/>
    <w:rsid w:val="009C3F26"/>
    <w:rsid w:val="009C4249"/>
    <w:rsid w:val="009C4DEB"/>
    <w:rsid w:val="009C50FE"/>
    <w:rsid w:val="009D188D"/>
    <w:rsid w:val="009D1ACC"/>
    <w:rsid w:val="009D441B"/>
    <w:rsid w:val="009D4BD9"/>
    <w:rsid w:val="009D7124"/>
    <w:rsid w:val="009E0E11"/>
    <w:rsid w:val="009E254B"/>
    <w:rsid w:val="009E3C94"/>
    <w:rsid w:val="009E6A16"/>
    <w:rsid w:val="009F0FB5"/>
    <w:rsid w:val="009F4B32"/>
    <w:rsid w:val="009F5433"/>
    <w:rsid w:val="009F5831"/>
    <w:rsid w:val="009F6F89"/>
    <w:rsid w:val="009F76D5"/>
    <w:rsid w:val="009F7B17"/>
    <w:rsid w:val="00A00EA5"/>
    <w:rsid w:val="00A021F5"/>
    <w:rsid w:val="00A0247F"/>
    <w:rsid w:val="00A04E8C"/>
    <w:rsid w:val="00A04F10"/>
    <w:rsid w:val="00A057F0"/>
    <w:rsid w:val="00A05A88"/>
    <w:rsid w:val="00A06D0F"/>
    <w:rsid w:val="00A070F7"/>
    <w:rsid w:val="00A0754D"/>
    <w:rsid w:val="00A07D41"/>
    <w:rsid w:val="00A139EE"/>
    <w:rsid w:val="00A16114"/>
    <w:rsid w:val="00A169E1"/>
    <w:rsid w:val="00A17552"/>
    <w:rsid w:val="00A17B37"/>
    <w:rsid w:val="00A208FB"/>
    <w:rsid w:val="00A20B95"/>
    <w:rsid w:val="00A20E0F"/>
    <w:rsid w:val="00A20EEA"/>
    <w:rsid w:val="00A21E46"/>
    <w:rsid w:val="00A22AE4"/>
    <w:rsid w:val="00A23A8A"/>
    <w:rsid w:val="00A24532"/>
    <w:rsid w:val="00A25BE3"/>
    <w:rsid w:val="00A30A4B"/>
    <w:rsid w:val="00A314D6"/>
    <w:rsid w:val="00A318D1"/>
    <w:rsid w:val="00A349B6"/>
    <w:rsid w:val="00A3563A"/>
    <w:rsid w:val="00A40520"/>
    <w:rsid w:val="00A42180"/>
    <w:rsid w:val="00A42D46"/>
    <w:rsid w:val="00A42D4C"/>
    <w:rsid w:val="00A43499"/>
    <w:rsid w:val="00A439CE"/>
    <w:rsid w:val="00A45E26"/>
    <w:rsid w:val="00A467B0"/>
    <w:rsid w:val="00A47AEA"/>
    <w:rsid w:val="00A503FA"/>
    <w:rsid w:val="00A51979"/>
    <w:rsid w:val="00A51D4D"/>
    <w:rsid w:val="00A5274C"/>
    <w:rsid w:val="00A53A26"/>
    <w:rsid w:val="00A5465B"/>
    <w:rsid w:val="00A54848"/>
    <w:rsid w:val="00A55380"/>
    <w:rsid w:val="00A56163"/>
    <w:rsid w:val="00A65196"/>
    <w:rsid w:val="00A657A0"/>
    <w:rsid w:val="00A71726"/>
    <w:rsid w:val="00A71924"/>
    <w:rsid w:val="00A729AD"/>
    <w:rsid w:val="00A74AF3"/>
    <w:rsid w:val="00A74D8A"/>
    <w:rsid w:val="00A804B8"/>
    <w:rsid w:val="00A81C75"/>
    <w:rsid w:val="00A82C68"/>
    <w:rsid w:val="00A82DA7"/>
    <w:rsid w:val="00A85360"/>
    <w:rsid w:val="00A879F3"/>
    <w:rsid w:val="00A91ABE"/>
    <w:rsid w:val="00A92FAA"/>
    <w:rsid w:val="00A93A30"/>
    <w:rsid w:val="00A93D8C"/>
    <w:rsid w:val="00A94FE8"/>
    <w:rsid w:val="00A96CEE"/>
    <w:rsid w:val="00AA015F"/>
    <w:rsid w:val="00AA433A"/>
    <w:rsid w:val="00AA7361"/>
    <w:rsid w:val="00AB00CC"/>
    <w:rsid w:val="00AB3322"/>
    <w:rsid w:val="00AB3F9B"/>
    <w:rsid w:val="00AC134E"/>
    <w:rsid w:val="00AC3864"/>
    <w:rsid w:val="00AC4586"/>
    <w:rsid w:val="00AC6396"/>
    <w:rsid w:val="00AC6493"/>
    <w:rsid w:val="00AC6B71"/>
    <w:rsid w:val="00AC6DA6"/>
    <w:rsid w:val="00AD02EA"/>
    <w:rsid w:val="00AD126B"/>
    <w:rsid w:val="00AD163F"/>
    <w:rsid w:val="00AD1953"/>
    <w:rsid w:val="00AD2DF4"/>
    <w:rsid w:val="00AD327E"/>
    <w:rsid w:val="00AD4B19"/>
    <w:rsid w:val="00AD5B81"/>
    <w:rsid w:val="00AD5E12"/>
    <w:rsid w:val="00AD6D54"/>
    <w:rsid w:val="00AE1A74"/>
    <w:rsid w:val="00AE59A1"/>
    <w:rsid w:val="00AE6087"/>
    <w:rsid w:val="00AE6453"/>
    <w:rsid w:val="00AF1053"/>
    <w:rsid w:val="00AF3A60"/>
    <w:rsid w:val="00AF5172"/>
    <w:rsid w:val="00AF5369"/>
    <w:rsid w:val="00AF5A52"/>
    <w:rsid w:val="00AF5E3F"/>
    <w:rsid w:val="00AF6A98"/>
    <w:rsid w:val="00AF753E"/>
    <w:rsid w:val="00B006AF"/>
    <w:rsid w:val="00B0080F"/>
    <w:rsid w:val="00B00DE5"/>
    <w:rsid w:val="00B01DE0"/>
    <w:rsid w:val="00B020D9"/>
    <w:rsid w:val="00B02A67"/>
    <w:rsid w:val="00B03176"/>
    <w:rsid w:val="00B03FED"/>
    <w:rsid w:val="00B041CC"/>
    <w:rsid w:val="00B04F19"/>
    <w:rsid w:val="00B05EF2"/>
    <w:rsid w:val="00B068C0"/>
    <w:rsid w:val="00B11796"/>
    <w:rsid w:val="00B13151"/>
    <w:rsid w:val="00B139AB"/>
    <w:rsid w:val="00B151AC"/>
    <w:rsid w:val="00B1697A"/>
    <w:rsid w:val="00B20DFE"/>
    <w:rsid w:val="00B24458"/>
    <w:rsid w:val="00B24924"/>
    <w:rsid w:val="00B253A0"/>
    <w:rsid w:val="00B254AE"/>
    <w:rsid w:val="00B26436"/>
    <w:rsid w:val="00B2734C"/>
    <w:rsid w:val="00B31CF3"/>
    <w:rsid w:val="00B32A53"/>
    <w:rsid w:val="00B34CE2"/>
    <w:rsid w:val="00B3681E"/>
    <w:rsid w:val="00B3716D"/>
    <w:rsid w:val="00B41181"/>
    <w:rsid w:val="00B417B7"/>
    <w:rsid w:val="00B42DA3"/>
    <w:rsid w:val="00B459C3"/>
    <w:rsid w:val="00B46914"/>
    <w:rsid w:val="00B47F12"/>
    <w:rsid w:val="00B5005C"/>
    <w:rsid w:val="00B51C74"/>
    <w:rsid w:val="00B5201A"/>
    <w:rsid w:val="00B5388A"/>
    <w:rsid w:val="00B54A92"/>
    <w:rsid w:val="00B554B6"/>
    <w:rsid w:val="00B55987"/>
    <w:rsid w:val="00B55EFD"/>
    <w:rsid w:val="00B572C6"/>
    <w:rsid w:val="00B579FB"/>
    <w:rsid w:val="00B657C5"/>
    <w:rsid w:val="00B65C59"/>
    <w:rsid w:val="00B66318"/>
    <w:rsid w:val="00B66ABE"/>
    <w:rsid w:val="00B66AC2"/>
    <w:rsid w:val="00B6771B"/>
    <w:rsid w:val="00B67725"/>
    <w:rsid w:val="00B67CF7"/>
    <w:rsid w:val="00B705EC"/>
    <w:rsid w:val="00B70BB9"/>
    <w:rsid w:val="00B7103C"/>
    <w:rsid w:val="00B71A45"/>
    <w:rsid w:val="00B7200E"/>
    <w:rsid w:val="00B73244"/>
    <w:rsid w:val="00B8079B"/>
    <w:rsid w:val="00B80EB9"/>
    <w:rsid w:val="00B85D4B"/>
    <w:rsid w:val="00B86BBC"/>
    <w:rsid w:val="00B86E6E"/>
    <w:rsid w:val="00B906D5"/>
    <w:rsid w:val="00B914D6"/>
    <w:rsid w:val="00B94B59"/>
    <w:rsid w:val="00B94F7B"/>
    <w:rsid w:val="00B95572"/>
    <w:rsid w:val="00B95786"/>
    <w:rsid w:val="00B969A1"/>
    <w:rsid w:val="00B96B60"/>
    <w:rsid w:val="00BA0537"/>
    <w:rsid w:val="00BA11D4"/>
    <w:rsid w:val="00BA3A1E"/>
    <w:rsid w:val="00BA3B90"/>
    <w:rsid w:val="00BA3CBC"/>
    <w:rsid w:val="00BA467F"/>
    <w:rsid w:val="00BA58E0"/>
    <w:rsid w:val="00BA6EE2"/>
    <w:rsid w:val="00BA7B6F"/>
    <w:rsid w:val="00BB0B42"/>
    <w:rsid w:val="00BB22BC"/>
    <w:rsid w:val="00BB5A5E"/>
    <w:rsid w:val="00BB5A6B"/>
    <w:rsid w:val="00BC25E7"/>
    <w:rsid w:val="00BC4F2F"/>
    <w:rsid w:val="00BC597F"/>
    <w:rsid w:val="00BC755C"/>
    <w:rsid w:val="00BD03BE"/>
    <w:rsid w:val="00BD19BA"/>
    <w:rsid w:val="00BD3FC2"/>
    <w:rsid w:val="00BD4604"/>
    <w:rsid w:val="00BD517A"/>
    <w:rsid w:val="00BD6411"/>
    <w:rsid w:val="00BD6CB9"/>
    <w:rsid w:val="00BD6E13"/>
    <w:rsid w:val="00BE2D65"/>
    <w:rsid w:val="00BE329F"/>
    <w:rsid w:val="00BE5FC9"/>
    <w:rsid w:val="00BE769B"/>
    <w:rsid w:val="00BE7FF2"/>
    <w:rsid w:val="00BF10E4"/>
    <w:rsid w:val="00BF1625"/>
    <w:rsid w:val="00BF1C40"/>
    <w:rsid w:val="00BF281E"/>
    <w:rsid w:val="00BF43C6"/>
    <w:rsid w:val="00BF6053"/>
    <w:rsid w:val="00BF615D"/>
    <w:rsid w:val="00BF72B2"/>
    <w:rsid w:val="00BF7914"/>
    <w:rsid w:val="00BF7DD4"/>
    <w:rsid w:val="00C01225"/>
    <w:rsid w:val="00C01765"/>
    <w:rsid w:val="00C01F4C"/>
    <w:rsid w:val="00C02F53"/>
    <w:rsid w:val="00C04371"/>
    <w:rsid w:val="00C048CB"/>
    <w:rsid w:val="00C051E3"/>
    <w:rsid w:val="00C12E53"/>
    <w:rsid w:val="00C1388F"/>
    <w:rsid w:val="00C1571E"/>
    <w:rsid w:val="00C159DD"/>
    <w:rsid w:val="00C16BA7"/>
    <w:rsid w:val="00C170AF"/>
    <w:rsid w:val="00C20035"/>
    <w:rsid w:val="00C203E8"/>
    <w:rsid w:val="00C205B6"/>
    <w:rsid w:val="00C208F0"/>
    <w:rsid w:val="00C23BBB"/>
    <w:rsid w:val="00C23E27"/>
    <w:rsid w:val="00C24A48"/>
    <w:rsid w:val="00C25A57"/>
    <w:rsid w:val="00C265A8"/>
    <w:rsid w:val="00C26862"/>
    <w:rsid w:val="00C3068F"/>
    <w:rsid w:val="00C30CFF"/>
    <w:rsid w:val="00C3128A"/>
    <w:rsid w:val="00C360BF"/>
    <w:rsid w:val="00C438B3"/>
    <w:rsid w:val="00C43C87"/>
    <w:rsid w:val="00C45462"/>
    <w:rsid w:val="00C471D5"/>
    <w:rsid w:val="00C50024"/>
    <w:rsid w:val="00C526A1"/>
    <w:rsid w:val="00C54B7C"/>
    <w:rsid w:val="00C555F0"/>
    <w:rsid w:val="00C61ADE"/>
    <w:rsid w:val="00C640E1"/>
    <w:rsid w:val="00C6554A"/>
    <w:rsid w:val="00C663E4"/>
    <w:rsid w:val="00C669CE"/>
    <w:rsid w:val="00C73913"/>
    <w:rsid w:val="00C7426F"/>
    <w:rsid w:val="00C77778"/>
    <w:rsid w:val="00C805D0"/>
    <w:rsid w:val="00C807E0"/>
    <w:rsid w:val="00C80D72"/>
    <w:rsid w:val="00C8186E"/>
    <w:rsid w:val="00C81B16"/>
    <w:rsid w:val="00C82CAA"/>
    <w:rsid w:val="00C846F8"/>
    <w:rsid w:val="00C85326"/>
    <w:rsid w:val="00C85561"/>
    <w:rsid w:val="00C858A0"/>
    <w:rsid w:val="00C869CE"/>
    <w:rsid w:val="00C8779A"/>
    <w:rsid w:val="00C91831"/>
    <w:rsid w:val="00C920D2"/>
    <w:rsid w:val="00C94096"/>
    <w:rsid w:val="00C940F8"/>
    <w:rsid w:val="00C96836"/>
    <w:rsid w:val="00C975F1"/>
    <w:rsid w:val="00C97820"/>
    <w:rsid w:val="00CA2144"/>
    <w:rsid w:val="00CA2328"/>
    <w:rsid w:val="00CA36B6"/>
    <w:rsid w:val="00CA39B9"/>
    <w:rsid w:val="00CA3FFE"/>
    <w:rsid w:val="00CA4AF8"/>
    <w:rsid w:val="00CA4F1D"/>
    <w:rsid w:val="00CA5FE2"/>
    <w:rsid w:val="00CA6BDC"/>
    <w:rsid w:val="00CA71CB"/>
    <w:rsid w:val="00CB0257"/>
    <w:rsid w:val="00CB0397"/>
    <w:rsid w:val="00CB1155"/>
    <w:rsid w:val="00CB1C51"/>
    <w:rsid w:val="00CB3EC5"/>
    <w:rsid w:val="00CB4E34"/>
    <w:rsid w:val="00CB5C3D"/>
    <w:rsid w:val="00CB7C7F"/>
    <w:rsid w:val="00CC063F"/>
    <w:rsid w:val="00CC25C7"/>
    <w:rsid w:val="00CC3081"/>
    <w:rsid w:val="00CC5F25"/>
    <w:rsid w:val="00CD106A"/>
    <w:rsid w:val="00CD1BE0"/>
    <w:rsid w:val="00CD1C17"/>
    <w:rsid w:val="00CD3922"/>
    <w:rsid w:val="00CD5573"/>
    <w:rsid w:val="00CD5643"/>
    <w:rsid w:val="00CD6B3B"/>
    <w:rsid w:val="00CD6C19"/>
    <w:rsid w:val="00CD6F3D"/>
    <w:rsid w:val="00CD7DD6"/>
    <w:rsid w:val="00CE04DE"/>
    <w:rsid w:val="00CE05C1"/>
    <w:rsid w:val="00CE1CA8"/>
    <w:rsid w:val="00CE2DF8"/>
    <w:rsid w:val="00CE5C13"/>
    <w:rsid w:val="00CE6C5F"/>
    <w:rsid w:val="00CF0094"/>
    <w:rsid w:val="00CF072B"/>
    <w:rsid w:val="00CF26F2"/>
    <w:rsid w:val="00CF609C"/>
    <w:rsid w:val="00CF6849"/>
    <w:rsid w:val="00CF6B90"/>
    <w:rsid w:val="00D00978"/>
    <w:rsid w:val="00D04085"/>
    <w:rsid w:val="00D05005"/>
    <w:rsid w:val="00D071D9"/>
    <w:rsid w:val="00D076A5"/>
    <w:rsid w:val="00D076B6"/>
    <w:rsid w:val="00D10086"/>
    <w:rsid w:val="00D115BF"/>
    <w:rsid w:val="00D11706"/>
    <w:rsid w:val="00D12834"/>
    <w:rsid w:val="00D135A0"/>
    <w:rsid w:val="00D14123"/>
    <w:rsid w:val="00D1772D"/>
    <w:rsid w:val="00D20856"/>
    <w:rsid w:val="00D213DA"/>
    <w:rsid w:val="00D2259A"/>
    <w:rsid w:val="00D274D8"/>
    <w:rsid w:val="00D27FAA"/>
    <w:rsid w:val="00D322DE"/>
    <w:rsid w:val="00D32C63"/>
    <w:rsid w:val="00D33838"/>
    <w:rsid w:val="00D34177"/>
    <w:rsid w:val="00D34372"/>
    <w:rsid w:val="00D35E82"/>
    <w:rsid w:val="00D37B3D"/>
    <w:rsid w:val="00D4083A"/>
    <w:rsid w:val="00D46F4A"/>
    <w:rsid w:val="00D47D17"/>
    <w:rsid w:val="00D50D5B"/>
    <w:rsid w:val="00D517D5"/>
    <w:rsid w:val="00D5300C"/>
    <w:rsid w:val="00D551D9"/>
    <w:rsid w:val="00D56A2C"/>
    <w:rsid w:val="00D5738F"/>
    <w:rsid w:val="00D62395"/>
    <w:rsid w:val="00D6252E"/>
    <w:rsid w:val="00D62659"/>
    <w:rsid w:val="00D62AC7"/>
    <w:rsid w:val="00D641FB"/>
    <w:rsid w:val="00D64B39"/>
    <w:rsid w:val="00D65184"/>
    <w:rsid w:val="00D67D6A"/>
    <w:rsid w:val="00D70D9B"/>
    <w:rsid w:val="00D72D90"/>
    <w:rsid w:val="00D73ECB"/>
    <w:rsid w:val="00D74215"/>
    <w:rsid w:val="00D74B2B"/>
    <w:rsid w:val="00D75338"/>
    <w:rsid w:val="00D76E1C"/>
    <w:rsid w:val="00D77335"/>
    <w:rsid w:val="00D80407"/>
    <w:rsid w:val="00D8049A"/>
    <w:rsid w:val="00D83947"/>
    <w:rsid w:val="00D847CF"/>
    <w:rsid w:val="00D84FB2"/>
    <w:rsid w:val="00D867D8"/>
    <w:rsid w:val="00D8689D"/>
    <w:rsid w:val="00D925EF"/>
    <w:rsid w:val="00D96184"/>
    <w:rsid w:val="00D96919"/>
    <w:rsid w:val="00D96D07"/>
    <w:rsid w:val="00D9778F"/>
    <w:rsid w:val="00DA1D94"/>
    <w:rsid w:val="00DA2C77"/>
    <w:rsid w:val="00DA3632"/>
    <w:rsid w:val="00DA50E3"/>
    <w:rsid w:val="00DA6722"/>
    <w:rsid w:val="00DA6E91"/>
    <w:rsid w:val="00DA7176"/>
    <w:rsid w:val="00DB0DD0"/>
    <w:rsid w:val="00DB209C"/>
    <w:rsid w:val="00DB214C"/>
    <w:rsid w:val="00DB5BE5"/>
    <w:rsid w:val="00DC03AA"/>
    <w:rsid w:val="00DC098A"/>
    <w:rsid w:val="00DC1020"/>
    <w:rsid w:val="00DC3688"/>
    <w:rsid w:val="00DC52FE"/>
    <w:rsid w:val="00DC53F0"/>
    <w:rsid w:val="00DC5749"/>
    <w:rsid w:val="00DC6870"/>
    <w:rsid w:val="00DD0783"/>
    <w:rsid w:val="00DD1C45"/>
    <w:rsid w:val="00DD1CCC"/>
    <w:rsid w:val="00DD3E5F"/>
    <w:rsid w:val="00DD79E8"/>
    <w:rsid w:val="00DE0138"/>
    <w:rsid w:val="00DE049F"/>
    <w:rsid w:val="00DE08B7"/>
    <w:rsid w:val="00DE0A56"/>
    <w:rsid w:val="00DE0BD8"/>
    <w:rsid w:val="00DE1852"/>
    <w:rsid w:val="00DE4C44"/>
    <w:rsid w:val="00DE4DF9"/>
    <w:rsid w:val="00DE564D"/>
    <w:rsid w:val="00DE5C3E"/>
    <w:rsid w:val="00DE772C"/>
    <w:rsid w:val="00DF0852"/>
    <w:rsid w:val="00DF2AF4"/>
    <w:rsid w:val="00DF6266"/>
    <w:rsid w:val="00DF7047"/>
    <w:rsid w:val="00E02937"/>
    <w:rsid w:val="00E04031"/>
    <w:rsid w:val="00E050D8"/>
    <w:rsid w:val="00E0523E"/>
    <w:rsid w:val="00E05249"/>
    <w:rsid w:val="00E05F5F"/>
    <w:rsid w:val="00E077A7"/>
    <w:rsid w:val="00E101BB"/>
    <w:rsid w:val="00E1129F"/>
    <w:rsid w:val="00E1209C"/>
    <w:rsid w:val="00E144C1"/>
    <w:rsid w:val="00E14A2E"/>
    <w:rsid w:val="00E14B7A"/>
    <w:rsid w:val="00E151DD"/>
    <w:rsid w:val="00E16F16"/>
    <w:rsid w:val="00E1718C"/>
    <w:rsid w:val="00E17A16"/>
    <w:rsid w:val="00E17ED9"/>
    <w:rsid w:val="00E2089B"/>
    <w:rsid w:val="00E20B9C"/>
    <w:rsid w:val="00E20F69"/>
    <w:rsid w:val="00E2121A"/>
    <w:rsid w:val="00E23E11"/>
    <w:rsid w:val="00E24719"/>
    <w:rsid w:val="00E2592C"/>
    <w:rsid w:val="00E2620E"/>
    <w:rsid w:val="00E26B8B"/>
    <w:rsid w:val="00E27810"/>
    <w:rsid w:val="00E308D4"/>
    <w:rsid w:val="00E30A3D"/>
    <w:rsid w:val="00E322F1"/>
    <w:rsid w:val="00E33616"/>
    <w:rsid w:val="00E33670"/>
    <w:rsid w:val="00E3369D"/>
    <w:rsid w:val="00E33C8C"/>
    <w:rsid w:val="00E340B6"/>
    <w:rsid w:val="00E35858"/>
    <w:rsid w:val="00E36A67"/>
    <w:rsid w:val="00E41DCC"/>
    <w:rsid w:val="00E41EF6"/>
    <w:rsid w:val="00E43187"/>
    <w:rsid w:val="00E43908"/>
    <w:rsid w:val="00E45706"/>
    <w:rsid w:val="00E5060E"/>
    <w:rsid w:val="00E50C65"/>
    <w:rsid w:val="00E517CC"/>
    <w:rsid w:val="00E5329D"/>
    <w:rsid w:val="00E53490"/>
    <w:rsid w:val="00E540AD"/>
    <w:rsid w:val="00E604FA"/>
    <w:rsid w:val="00E606DD"/>
    <w:rsid w:val="00E6181C"/>
    <w:rsid w:val="00E61EAF"/>
    <w:rsid w:val="00E6289F"/>
    <w:rsid w:val="00E63A85"/>
    <w:rsid w:val="00E762FB"/>
    <w:rsid w:val="00E811E8"/>
    <w:rsid w:val="00E8292A"/>
    <w:rsid w:val="00E83E9D"/>
    <w:rsid w:val="00E8575B"/>
    <w:rsid w:val="00E857FF"/>
    <w:rsid w:val="00E85B63"/>
    <w:rsid w:val="00E86402"/>
    <w:rsid w:val="00E865DD"/>
    <w:rsid w:val="00E90684"/>
    <w:rsid w:val="00E90C8E"/>
    <w:rsid w:val="00E91E9F"/>
    <w:rsid w:val="00E924A7"/>
    <w:rsid w:val="00E92EAC"/>
    <w:rsid w:val="00E9436C"/>
    <w:rsid w:val="00E951E8"/>
    <w:rsid w:val="00E957B4"/>
    <w:rsid w:val="00E958A1"/>
    <w:rsid w:val="00E96B73"/>
    <w:rsid w:val="00EA0013"/>
    <w:rsid w:val="00EA0A7E"/>
    <w:rsid w:val="00EA4378"/>
    <w:rsid w:val="00EA4778"/>
    <w:rsid w:val="00EA47B7"/>
    <w:rsid w:val="00EA48F1"/>
    <w:rsid w:val="00EA4CD4"/>
    <w:rsid w:val="00EA5B35"/>
    <w:rsid w:val="00EA7F0D"/>
    <w:rsid w:val="00EB1483"/>
    <w:rsid w:val="00EB181D"/>
    <w:rsid w:val="00EB6276"/>
    <w:rsid w:val="00EB638F"/>
    <w:rsid w:val="00EB69D5"/>
    <w:rsid w:val="00EB7218"/>
    <w:rsid w:val="00EB7FB2"/>
    <w:rsid w:val="00EC12B3"/>
    <w:rsid w:val="00EC364B"/>
    <w:rsid w:val="00EC460D"/>
    <w:rsid w:val="00EC4E3A"/>
    <w:rsid w:val="00EC68B6"/>
    <w:rsid w:val="00ED037D"/>
    <w:rsid w:val="00ED1D2E"/>
    <w:rsid w:val="00ED2B86"/>
    <w:rsid w:val="00ED480F"/>
    <w:rsid w:val="00EE0DED"/>
    <w:rsid w:val="00EE35F2"/>
    <w:rsid w:val="00EE6F29"/>
    <w:rsid w:val="00EE7417"/>
    <w:rsid w:val="00EF241C"/>
    <w:rsid w:val="00EF3151"/>
    <w:rsid w:val="00EF3EF4"/>
    <w:rsid w:val="00EF43A4"/>
    <w:rsid w:val="00F01CBA"/>
    <w:rsid w:val="00F02310"/>
    <w:rsid w:val="00F041A0"/>
    <w:rsid w:val="00F045B0"/>
    <w:rsid w:val="00F05755"/>
    <w:rsid w:val="00F05C27"/>
    <w:rsid w:val="00F074F9"/>
    <w:rsid w:val="00F07520"/>
    <w:rsid w:val="00F10471"/>
    <w:rsid w:val="00F109D9"/>
    <w:rsid w:val="00F1206E"/>
    <w:rsid w:val="00F12754"/>
    <w:rsid w:val="00F153F6"/>
    <w:rsid w:val="00F154CB"/>
    <w:rsid w:val="00F17BBD"/>
    <w:rsid w:val="00F202EB"/>
    <w:rsid w:val="00F20653"/>
    <w:rsid w:val="00F24B28"/>
    <w:rsid w:val="00F24D0B"/>
    <w:rsid w:val="00F25306"/>
    <w:rsid w:val="00F2585C"/>
    <w:rsid w:val="00F259F2"/>
    <w:rsid w:val="00F268F5"/>
    <w:rsid w:val="00F3035F"/>
    <w:rsid w:val="00F30B5E"/>
    <w:rsid w:val="00F34329"/>
    <w:rsid w:val="00F367AD"/>
    <w:rsid w:val="00F37ABE"/>
    <w:rsid w:val="00F4012D"/>
    <w:rsid w:val="00F40455"/>
    <w:rsid w:val="00F41D9D"/>
    <w:rsid w:val="00F42703"/>
    <w:rsid w:val="00F43113"/>
    <w:rsid w:val="00F440EB"/>
    <w:rsid w:val="00F4660E"/>
    <w:rsid w:val="00F47A95"/>
    <w:rsid w:val="00F47BF6"/>
    <w:rsid w:val="00F52DA3"/>
    <w:rsid w:val="00F53333"/>
    <w:rsid w:val="00F542D7"/>
    <w:rsid w:val="00F54A77"/>
    <w:rsid w:val="00F5674E"/>
    <w:rsid w:val="00F57021"/>
    <w:rsid w:val="00F633CB"/>
    <w:rsid w:val="00F635DD"/>
    <w:rsid w:val="00F6469D"/>
    <w:rsid w:val="00F658C9"/>
    <w:rsid w:val="00F6658E"/>
    <w:rsid w:val="00F666E7"/>
    <w:rsid w:val="00F67E36"/>
    <w:rsid w:val="00F70000"/>
    <w:rsid w:val="00F71A8C"/>
    <w:rsid w:val="00F71ACC"/>
    <w:rsid w:val="00F7297E"/>
    <w:rsid w:val="00F7420A"/>
    <w:rsid w:val="00F7458F"/>
    <w:rsid w:val="00F745BA"/>
    <w:rsid w:val="00F74A69"/>
    <w:rsid w:val="00F74F72"/>
    <w:rsid w:val="00F74FF5"/>
    <w:rsid w:val="00F75084"/>
    <w:rsid w:val="00F765D2"/>
    <w:rsid w:val="00F766B8"/>
    <w:rsid w:val="00F7674B"/>
    <w:rsid w:val="00F81BE2"/>
    <w:rsid w:val="00F81F37"/>
    <w:rsid w:val="00F82739"/>
    <w:rsid w:val="00F845B8"/>
    <w:rsid w:val="00F850A9"/>
    <w:rsid w:val="00F91655"/>
    <w:rsid w:val="00F917B6"/>
    <w:rsid w:val="00F92A49"/>
    <w:rsid w:val="00F94C64"/>
    <w:rsid w:val="00F9732D"/>
    <w:rsid w:val="00F973F4"/>
    <w:rsid w:val="00F97AAE"/>
    <w:rsid w:val="00FA19A3"/>
    <w:rsid w:val="00FA2DB3"/>
    <w:rsid w:val="00FA3250"/>
    <w:rsid w:val="00FA34F4"/>
    <w:rsid w:val="00FA3E52"/>
    <w:rsid w:val="00FA60FB"/>
    <w:rsid w:val="00FA7AF4"/>
    <w:rsid w:val="00FA7C89"/>
    <w:rsid w:val="00FB07DD"/>
    <w:rsid w:val="00FB099E"/>
    <w:rsid w:val="00FB4256"/>
    <w:rsid w:val="00FB5D7C"/>
    <w:rsid w:val="00FB610F"/>
    <w:rsid w:val="00FC1168"/>
    <w:rsid w:val="00FC145F"/>
    <w:rsid w:val="00FC18F8"/>
    <w:rsid w:val="00FC1C2B"/>
    <w:rsid w:val="00FC1D87"/>
    <w:rsid w:val="00FC2516"/>
    <w:rsid w:val="00FC2823"/>
    <w:rsid w:val="00FC46A7"/>
    <w:rsid w:val="00FC4EDC"/>
    <w:rsid w:val="00FC67FB"/>
    <w:rsid w:val="00FC6D2B"/>
    <w:rsid w:val="00FC709B"/>
    <w:rsid w:val="00FD031F"/>
    <w:rsid w:val="00FD0FF4"/>
    <w:rsid w:val="00FD4D6A"/>
    <w:rsid w:val="00FD7367"/>
    <w:rsid w:val="00FE3284"/>
    <w:rsid w:val="00FE36EA"/>
    <w:rsid w:val="00FE3C9F"/>
    <w:rsid w:val="00FE577F"/>
    <w:rsid w:val="00FE5923"/>
    <w:rsid w:val="00FE60CB"/>
    <w:rsid w:val="00FE719B"/>
    <w:rsid w:val="00FE7976"/>
    <w:rsid w:val="00FF09EE"/>
    <w:rsid w:val="00FF44CC"/>
    <w:rsid w:val="00FF45E0"/>
    <w:rsid w:val="00FF4BAD"/>
    <w:rsid w:val="00FF582F"/>
    <w:rsid w:val="00FF618D"/>
    <w:rsid w:val="00FF65A0"/>
    <w:rsid w:val="00FF76B2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  <w14:docId w14:val="24522DE4"/>
  <w15:docId w15:val="{CAFECCE8-A885-439B-8DC4-47B688E1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94E33"/>
    <w:rPr>
      <w:sz w:val="24"/>
      <w:szCs w:val="24"/>
    </w:rPr>
  </w:style>
  <w:style w:type="paragraph" w:styleId="Titolo1">
    <w:name w:val="heading 1"/>
    <w:basedOn w:val="Normale"/>
    <w:next w:val="Normale"/>
    <w:qFormat/>
    <w:rsid w:val="00EB7FB2"/>
    <w:pPr>
      <w:keepNext/>
      <w:widowControl w:val="0"/>
      <w:jc w:val="center"/>
      <w:outlineLvl w:val="0"/>
    </w:pPr>
    <w:rPr>
      <w:rFonts w:ascii="AvantGarde Bk BT" w:hAnsi="AvantGarde Bk BT"/>
      <w:snapToGrid w:val="0"/>
      <w:szCs w:val="20"/>
    </w:rPr>
  </w:style>
  <w:style w:type="paragraph" w:styleId="Titolo2">
    <w:name w:val="heading 2"/>
    <w:basedOn w:val="Normale"/>
    <w:next w:val="Normale"/>
    <w:qFormat/>
    <w:rsid w:val="00EB7FB2"/>
    <w:pPr>
      <w:keepNext/>
      <w:widowControl w:val="0"/>
      <w:outlineLvl w:val="1"/>
    </w:pPr>
    <w:rPr>
      <w:rFonts w:ascii="Tempus Sans ITC" w:hAnsi="Tempus Sans ITC"/>
      <w:snapToGrid w:val="0"/>
      <w:szCs w:val="20"/>
    </w:rPr>
  </w:style>
  <w:style w:type="paragraph" w:styleId="Titolo4">
    <w:name w:val="heading 4"/>
    <w:basedOn w:val="Normale"/>
    <w:next w:val="Normale"/>
    <w:qFormat/>
    <w:rsid w:val="00EB7FB2"/>
    <w:pPr>
      <w:keepNext/>
      <w:widowControl w:val="0"/>
      <w:jc w:val="right"/>
      <w:outlineLvl w:val="3"/>
    </w:pPr>
    <w:rPr>
      <w:rFonts w:ascii="Souvenir Lt BT" w:hAnsi="Souvenir Lt BT"/>
      <w:snapToGrid w:val="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9582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594E33"/>
    <w:pPr>
      <w:jc w:val="center"/>
    </w:pPr>
    <w:rPr>
      <w:b/>
      <w:bCs/>
      <w:sz w:val="32"/>
      <w:szCs w:val="32"/>
    </w:rPr>
  </w:style>
  <w:style w:type="paragraph" w:styleId="Corpotesto">
    <w:name w:val="Body Text"/>
    <w:basedOn w:val="Normale"/>
    <w:rsid w:val="00594E33"/>
    <w:pPr>
      <w:jc w:val="both"/>
    </w:pPr>
  </w:style>
  <w:style w:type="paragraph" w:styleId="Pidipagina">
    <w:name w:val="footer"/>
    <w:basedOn w:val="Normale"/>
    <w:rsid w:val="00594E33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594E3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A74D8A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7C6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rsid w:val="00EB7FB2"/>
    <w:pPr>
      <w:spacing w:after="120"/>
      <w:ind w:left="283"/>
    </w:pPr>
  </w:style>
  <w:style w:type="paragraph" w:styleId="Sottotitolo">
    <w:name w:val="Subtitle"/>
    <w:basedOn w:val="Normale"/>
    <w:qFormat/>
    <w:rsid w:val="00EB7FB2"/>
    <w:pPr>
      <w:widowControl w:val="0"/>
      <w:jc w:val="center"/>
    </w:pPr>
    <w:rPr>
      <w:rFonts w:ascii="Tempus Sans ITC" w:hAnsi="Tempus Sans ITC"/>
      <w:snapToGrid w:val="0"/>
      <w:sz w:val="28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2620E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2620E"/>
    <w:rPr>
      <w:i/>
      <w:iCs/>
      <w:color w:val="000000" w:themeColor="text1"/>
      <w:sz w:val="24"/>
      <w:szCs w:val="24"/>
    </w:rPr>
  </w:style>
  <w:style w:type="paragraph" w:styleId="Paragrafoelenco">
    <w:name w:val="List Paragraph"/>
    <w:basedOn w:val="Normale"/>
    <w:uiPriority w:val="1"/>
    <w:qFormat/>
    <w:rsid w:val="00FC18F8"/>
    <w:pPr>
      <w:ind w:left="720"/>
      <w:contextualSpacing/>
    </w:pPr>
  </w:style>
  <w:style w:type="paragraph" w:styleId="Nessunaspaziatura">
    <w:name w:val="No Spacing"/>
    <w:uiPriority w:val="1"/>
    <w:qFormat/>
    <w:rsid w:val="00540EEC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70A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70A9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E1718C"/>
    <w:rPr>
      <w:b/>
      <w:bCs/>
    </w:rPr>
  </w:style>
  <w:style w:type="character" w:customStyle="1" w:styleId="pp-headline-item">
    <w:name w:val="pp-headline-item"/>
    <w:basedOn w:val="Carpredefinitoparagrafo"/>
    <w:rsid w:val="006F58D1"/>
  </w:style>
  <w:style w:type="character" w:customStyle="1" w:styleId="telephone">
    <w:name w:val="telephone"/>
    <w:basedOn w:val="Carpredefinitoparagrafo"/>
    <w:rsid w:val="006F58D1"/>
  </w:style>
  <w:style w:type="paragraph" w:styleId="Corpodeltesto2">
    <w:name w:val="Body Text 2"/>
    <w:basedOn w:val="Normale"/>
    <w:link w:val="Corpodeltesto2Carattere"/>
    <w:rsid w:val="00820145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Corpodeltesto2Carattere">
    <w:name w:val="Corpo del testo 2 Carattere"/>
    <w:basedOn w:val="Carpredefinitoparagrafo"/>
    <w:link w:val="Corpodeltesto2"/>
    <w:rsid w:val="00820145"/>
    <w:rPr>
      <w:rFonts w:ascii="Calibri" w:hAnsi="Calibri" w:cs="Calibr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44FD"/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E63A85"/>
    <w:rPr>
      <w:color w:val="605E5C"/>
      <w:shd w:val="clear" w:color="auto" w:fill="E1DFDD"/>
    </w:rPr>
  </w:style>
  <w:style w:type="paragraph" w:customStyle="1" w:styleId="Default">
    <w:name w:val="Default"/>
    <w:rsid w:val="00866F0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9582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aragraphStyle">
    <w:name w:val="Paragraph Style"/>
    <w:rsid w:val="0089784C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arial2black">
    <w:name w:val="arial2black"/>
    <w:basedOn w:val="Normale"/>
    <w:rsid w:val="00664E38"/>
    <w:pPr>
      <w:spacing w:before="100" w:beforeAutospacing="1" w:after="100" w:afterAutospacing="1"/>
    </w:pPr>
    <w:rPr>
      <w:rFonts w:ascii="Arial" w:hAnsi="Arial" w:cs="Arial"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lula@pec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ociale2\Desktop\modell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0D50C-C227-43BF-9969-670559E22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3156</TotalTime>
  <Pages>2</Pages>
  <Words>694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Links>
    <vt:vector size="6" baseType="variant">
      <vt:variant>
        <vt:i4>5570611</vt:i4>
      </vt:variant>
      <vt:variant>
        <vt:i4>3</vt:i4>
      </vt:variant>
      <vt:variant>
        <vt:i4>0</vt:i4>
      </vt:variant>
      <vt:variant>
        <vt:i4>5</vt:i4>
      </vt:variant>
      <vt:variant>
        <vt:lpwstr>mailto:servizisociali.lula@tiscali.it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sociale2</dc:creator>
  <cp:lastModifiedBy>Maria Laura Ruiu</cp:lastModifiedBy>
  <cp:revision>164</cp:revision>
  <cp:lastPrinted>2024-07-11T11:16:00Z</cp:lastPrinted>
  <dcterms:created xsi:type="dcterms:W3CDTF">2021-11-08T10:19:00Z</dcterms:created>
  <dcterms:modified xsi:type="dcterms:W3CDTF">2024-07-31T12:48:00Z</dcterms:modified>
</cp:coreProperties>
</file>